
<file path=[Content_Types].xml><?xml version="1.0" encoding="utf-8"?>
<Types xmlns="http://schemas.openxmlformats.org/package/2006/content-types"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48" w:rsidRDefault="00031A48" w:rsidP="00031A48">
      <w:pPr>
        <w:pStyle w:val="Nzevspolenosti"/>
        <w:framePr w:w="3691" w:h="826" w:wrap="notBeside"/>
        <w:jc w:val="center"/>
        <w:rPr>
          <w:b/>
          <w:bCs/>
          <w:sz w:val="36"/>
        </w:rPr>
      </w:pPr>
      <w:r>
        <w:rPr>
          <w:sz w:val="20"/>
        </w:rPr>
        <w:t xml:space="preserve">Greyhound  </w:t>
      </w:r>
      <w:proofErr w:type="spellStart"/>
      <w:r>
        <w:rPr>
          <w:sz w:val="20"/>
        </w:rPr>
        <w:t>Adoption</w:t>
      </w:r>
      <w:proofErr w:type="spellEnd"/>
      <w:r>
        <w:rPr>
          <w:sz w:val="20"/>
        </w:rPr>
        <w:t xml:space="preserve">  </w:t>
      </w:r>
      <w:proofErr w:type="spellStart"/>
      <w:r>
        <w:rPr>
          <w:sz w:val="20"/>
        </w:rPr>
        <w:t>Czech</w:t>
      </w:r>
      <w:proofErr w:type="spellEnd"/>
      <w:r>
        <w:rPr>
          <w:sz w:val="20"/>
        </w:rPr>
        <w:t xml:space="preserve">   </w:t>
      </w:r>
      <w:proofErr w:type="spellStart"/>
      <w:proofErr w:type="gramStart"/>
      <w:r>
        <w:rPr>
          <w:sz w:val="20"/>
        </w:rPr>
        <w:t>Republic</w:t>
      </w:r>
      <w:proofErr w:type="spellEnd"/>
      <w:r>
        <w:rPr>
          <w:sz w:val="22"/>
        </w:rPr>
        <w:t xml:space="preserve">  </w:t>
      </w:r>
      <w:r>
        <w:rPr>
          <w:noProof/>
          <w:lang w:eastAsia="cs-CZ"/>
        </w:rPr>
        <w:drawing>
          <wp:inline distT="0" distB="0" distL="0" distR="0">
            <wp:extent cx="423055" cy="388620"/>
            <wp:effectExtent l="19050" t="0" r="0" b="0"/>
            <wp:docPr id="1" name="obrázek 1" descr="grey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y_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29" cy="390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</w:t>
      </w:r>
      <w:r>
        <w:rPr>
          <w:b/>
          <w:bCs/>
          <w:sz w:val="36"/>
        </w:rPr>
        <w:t>G  A  C  R</w:t>
      </w:r>
      <w:proofErr w:type="gramEnd"/>
    </w:p>
    <w:p w:rsidR="00031A48" w:rsidRDefault="00031A48" w:rsidP="00031A48">
      <w:pPr>
        <w:pStyle w:val="Zptenadresa"/>
        <w:framePr w:w="4778" w:wrap="notBeside" w:hAnchor="page" w:x="5707" w:y="1033"/>
      </w:pPr>
      <w:r>
        <w:t xml:space="preserve">Adresa: </w:t>
      </w:r>
      <w:r>
        <w:rPr>
          <w:b/>
          <w:bCs/>
        </w:rPr>
        <w:t xml:space="preserve">417 12 </w:t>
      </w:r>
      <w:proofErr w:type="spellStart"/>
      <w:r>
        <w:rPr>
          <w:b/>
          <w:bCs/>
        </w:rPr>
        <w:t>Proboštov</w:t>
      </w:r>
      <w:proofErr w:type="spellEnd"/>
      <w:r>
        <w:rPr>
          <w:b/>
          <w:bCs/>
        </w:rPr>
        <w:t>, Olšová 673</w:t>
      </w:r>
      <w:r>
        <w:t xml:space="preserve">,  </w:t>
      </w:r>
      <w:proofErr w:type="spellStart"/>
      <w:r>
        <w:t>Ič</w:t>
      </w:r>
      <w:proofErr w:type="spellEnd"/>
      <w:r>
        <w:t xml:space="preserve">: </w:t>
      </w:r>
      <w:r>
        <w:rPr>
          <w:b/>
          <w:bCs/>
        </w:rPr>
        <w:t>265 65 871</w:t>
      </w:r>
    </w:p>
    <w:p w:rsidR="00031A48" w:rsidRDefault="00031A48" w:rsidP="00031A48">
      <w:pPr>
        <w:pStyle w:val="Zptenadresa"/>
        <w:framePr w:w="4778" w:wrap="notBeside" w:hAnchor="page" w:x="5707" w:y="1033"/>
      </w:pPr>
      <w:r>
        <w:t xml:space="preserve">tel.: </w:t>
      </w:r>
      <w:r>
        <w:rPr>
          <w:b/>
          <w:bCs/>
        </w:rPr>
        <w:t>777 715 881, 774 715 885-7</w:t>
      </w:r>
      <w:r>
        <w:t xml:space="preserve">   E-mail: </w:t>
      </w:r>
      <w:hyperlink r:id="rId5" w:history="1">
        <w:r w:rsidRPr="002314BE">
          <w:rPr>
            <w:rStyle w:val="Hypertextovodkaz"/>
          </w:rPr>
          <w:t>adopce.chrtu</w:t>
        </w:r>
        <w:r w:rsidRPr="002314BE">
          <w:rPr>
            <w:rStyle w:val="Hypertextovodkaz"/>
            <w:lang w:val="de-DE"/>
          </w:rPr>
          <w:t>@</w:t>
        </w:r>
        <w:proofErr w:type="spellStart"/>
        <w:r w:rsidRPr="002314BE">
          <w:rPr>
            <w:rStyle w:val="Hypertextovodkaz"/>
            <w:lang w:val="de-DE"/>
          </w:rPr>
          <w:t>seznam</w:t>
        </w:r>
        <w:proofErr w:type="spellEnd"/>
        <w:r w:rsidRPr="002314BE">
          <w:rPr>
            <w:rStyle w:val="Hypertextovodkaz"/>
          </w:rPr>
          <w:t>.</w:t>
        </w:r>
        <w:proofErr w:type="spellStart"/>
        <w:r w:rsidRPr="002314BE">
          <w:rPr>
            <w:rStyle w:val="Hypertextovodkaz"/>
          </w:rPr>
          <w:t>cz</w:t>
        </w:r>
        <w:proofErr w:type="spellEnd"/>
      </w:hyperlink>
      <w:r>
        <w:t xml:space="preserve"> </w:t>
      </w:r>
    </w:p>
    <w:p w:rsidR="00031A48" w:rsidRDefault="00031A48" w:rsidP="00031A48">
      <w:pPr>
        <w:pStyle w:val="Zptenadresa"/>
        <w:framePr w:w="4778" w:wrap="notBeside" w:hAnchor="page" w:x="5707" w:y="1033"/>
      </w:pPr>
      <w:r>
        <w:t>číslo účtu:</w:t>
      </w:r>
      <w:r>
        <w:rPr>
          <w:b/>
          <w:bCs/>
          <w:sz w:val="18"/>
        </w:rPr>
        <w:t>228200236/0300,</w:t>
      </w:r>
      <w:r>
        <w:rPr>
          <w:sz w:val="18"/>
        </w:rPr>
        <w:t xml:space="preserve"> </w:t>
      </w:r>
      <w:r>
        <w:t xml:space="preserve">vedený u ČSOB, </w:t>
      </w:r>
      <w:proofErr w:type="gramStart"/>
      <w:r>
        <w:t>a.s..</w:t>
      </w:r>
      <w:proofErr w:type="gramEnd"/>
    </w:p>
    <w:p w:rsidR="00031A48" w:rsidRDefault="00031A48" w:rsidP="00031A48">
      <w:pPr>
        <w:pStyle w:val="Zptenadresa"/>
        <w:framePr w:w="4778" w:wrap="notBeside" w:hAnchor="page" w:x="5707" w:y="1033"/>
      </w:pPr>
      <w:r>
        <w:t xml:space="preserve">technické zabezpečení: tel.: 777 715 881, E-mail: </w:t>
      </w:r>
      <w:hyperlink r:id="rId6" w:history="1">
        <w:r>
          <w:rPr>
            <w:rStyle w:val="Hypertextovodkaz"/>
          </w:rPr>
          <w:t>adopce.chrtu</w:t>
        </w:r>
        <w:r>
          <w:rPr>
            <w:rStyle w:val="Hypertextovodkaz"/>
            <w:lang w:val="de-DE"/>
          </w:rPr>
          <w:t>@</w:t>
        </w:r>
        <w:r>
          <w:rPr>
            <w:rStyle w:val="Hypertextovodkaz"/>
          </w:rPr>
          <w:t>seznam.</w:t>
        </w:r>
        <w:proofErr w:type="spellStart"/>
        <w:r>
          <w:rPr>
            <w:rStyle w:val="Hypertextovodkaz"/>
          </w:rPr>
          <w:t>cz</w:t>
        </w:r>
        <w:proofErr w:type="spellEnd"/>
      </w:hyperlink>
    </w:p>
    <w:p w:rsidR="00031A48" w:rsidRDefault="005E5925" w:rsidP="00031A48">
      <w:pPr>
        <w:pStyle w:val="Zptenadresa"/>
        <w:framePr w:w="4778" w:wrap="notBeside" w:hAnchor="page" w:x="5707" w:y="1033"/>
      </w:pPr>
      <w:hyperlink r:id="rId7" w:history="1">
        <w:r w:rsidR="00031A48">
          <w:rPr>
            <w:rStyle w:val="Hypertextovodkaz"/>
          </w:rPr>
          <w:t>http://www.adopcechrtuforum.cz</w:t>
        </w:r>
      </w:hyperlink>
      <w:r w:rsidR="00031A48">
        <w:t xml:space="preserve"> </w:t>
      </w:r>
    </w:p>
    <w:p w:rsidR="00031A48" w:rsidRDefault="00031A48" w:rsidP="00031A48">
      <w:pPr>
        <w:pStyle w:val="Zkladntext"/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             </w:t>
      </w:r>
      <w:r w:rsidR="005E312B">
        <w:rPr>
          <w:b/>
          <w:bCs/>
          <w:sz w:val="40"/>
        </w:rPr>
        <w:t xml:space="preserve">           P ř i h l á š k a   </w:t>
      </w:r>
      <w:r>
        <w:rPr>
          <w:b/>
          <w:bCs/>
          <w:sz w:val="40"/>
        </w:rPr>
        <w:t xml:space="preserve"> </w:t>
      </w:r>
      <w:r w:rsidR="005E312B">
        <w:rPr>
          <w:sz w:val="16"/>
        </w:rPr>
        <w:t>budova:……………………</w:t>
      </w:r>
      <w:proofErr w:type="gramStart"/>
      <w:r w:rsidR="005E312B">
        <w:rPr>
          <w:sz w:val="16"/>
        </w:rPr>
        <w:t>…..</w:t>
      </w:r>
      <w:proofErr w:type="spellStart"/>
      <w:r>
        <w:rPr>
          <w:sz w:val="16"/>
        </w:rPr>
        <w:t>č.</w:t>
      </w:r>
      <w:proofErr w:type="gramEnd"/>
      <w:r>
        <w:rPr>
          <w:sz w:val="16"/>
        </w:rPr>
        <w:t>pokoje</w:t>
      </w:r>
      <w:proofErr w:type="spellEnd"/>
      <w:r>
        <w:rPr>
          <w:sz w:val="16"/>
        </w:rPr>
        <w:t>:………</w:t>
      </w:r>
    </w:p>
    <w:p w:rsidR="001C1A7D" w:rsidRDefault="00031A48" w:rsidP="00031A48">
      <w:pPr>
        <w:pStyle w:val="Textkomente"/>
        <w:jc w:val="center"/>
        <w:rPr>
          <w:b/>
          <w:bCs/>
          <w:color w:val="800000"/>
          <w:szCs w:val="36"/>
        </w:rPr>
      </w:pPr>
      <w:r>
        <w:rPr>
          <w:b/>
          <w:bCs/>
        </w:rPr>
        <w:t xml:space="preserve">na Jarní sraz adoptovaných chrtů 2014 </w:t>
      </w:r>
      <w:r>
        <w:rPr>
          <w:b/>
          <w:bCs/>
          <w:color w:val="800000"/>
          <w:szCs w:val="36"/>
        </w:rPr>
        <w:t>hotel – areál RS AVIA</w:t>
      </w:r>
    </w:p>
    <w:p w:rsidR="0071567A" w:rsidRDefault="0071567A" w:rsidP="00031A48">
      <w:pPr>
        <w:pStyle w:val="Textkomente"/>
        <w:jc w:val="center"/>
        <w:rPr>
          <w:b/>
          <w:bCs/>
          <w:color w:val="800000"/>
          <w:szCs w:val="36"/>
        </w:rPr>
      </w:pPr>
    </w:p>
    <w:p w:rsidR="00031A48" w:rsidRPr="0071567A" w:rsidRDefault="0071567A" w:rsidP="0071567A">
      <w:pPr>
        <w:pStyle w:val="Textkomente"/>
        <w:rPr>
          <w:b/>
          <w:sz w:val="22"/>
        </w:rPr>
      </w:pPr>
      <w:r w:rsidRPr="0071567A">
        <w:rPr>
          <w:b/>
          <w:sz w:val="22"/>
        </w:rPr>
        <w:t>Vyplňte šedé kursivy</w:t>
      </w:r>
      <w:r w:rsidR="007E6BA6">
        <w:rPr>
          <w:b/>
          <w:sz w:val="22"/>
        </w:rPr>
        <w:t>, použijte v příloze kalkulačku a vyplněnou zašlete spolu s Přihláškou!</w:t>
      </w:r>
      <w:r>
        <w:rPr>
          <w:b/>
          <w:sz w:val="22"/>
        </w:rPr>
        <w:t>!</w:t>
      </w:r>
    </w:p>
    <w:p w:rsidR="00367DA3" w:rsidRPr="00031A48" w:rsidRDefault="00367DA3" w:rsidP="00031A48">
      <w:pPr>
        <w:pStyle w:val="Textkomente"/>
        <w:jc w:val="center"/>
        <w:rPr>
          <w:b/>
          <w:bCs/>
        </w:rPr>
      </w:pPr>
    </w:p>
    <w:p w:rsidR="00031A48" w:rsidRPr="00E507F9" w:rsidRDefault="00031A48" w:rsidP="00031A48">
      <w:pPr>
        <w:pStyle w:val="Textkomente"/>
      </w:pPr>
      <w:r w:rsidRPr="00E507F9">
        <w:rPr>
          <w:b/>
          <w:bCs/>
        </w:rPr>
        <w:t xml:space="preserve">Jméno a </w:t>
      </w:r>
      <w:proofErr w:type="gramStart"/>
      <w:r w:rsidRPr="00E507F9">
        <w:rPr>
          <w:b/>
          <w:bCs/>
        </w:rPr>
        <w:t>příjmení</w:t>
      </w:r>
      <w:r w:rsidRPr="00E507F9">
        <w:t>:</w:t>
      </w:r>
      <w:r w:rsidR="0058234D" w:rsidRPr="00E507F9">
        <w:t xml:space="preserve">   </w:t>
      </w:r>
      <w:r w:rsidRPr="00E507F9">
        <w:t xml:space="preserve"> </w:t>
      </w:r>
      <w:sdt>
        <w:sdtPr>
          <w:id w:val="31667611"/>
          <w:placeholder>
            <w:docPart w:val="4E3C01079D934F8BB3D3FBBC3DE0F099"/>
          </w:placeholder>
          <w:temporary/>
          <w:showingPlcHdr/>
        </w:sdtPr>
        <w:sdtContent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>napište</w:t>
          </w:r>
          <w:proofErr w:type="gramEnd"/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 xml:space="preserve"> Jméno a příjmení</w:t>
          </w:r>
        </w:sdtContent>
      </w:sdt>
      <w:r w:rsidRPr="00E507F9">
        <w:t xml:space="preserve"> </w:t>
      </w:r>
      <w:r w:rsidR="0058234D" w:rsidRPr="00E507F9">
        <w:t xml:space="preserve">    </w:t>
      </w:r>
      <w:r w:rsidRPr="00E507F9">
        <w:rPr>
          <w:b/>
        </w:rPr>
        <w:t xml:space="preserve">Adresa: </w:t>
      </w:r>
      <w:sdt>
        <w:sdtPr>
          <w:rPr>
            <w:b/>
          </w:rPr>
          <w:id w:val="31667613"/>
          <w:placeholder>
            <w:docPart w:val="D87CB50FE0B24945A05744A81BB2D112"/>
          </w:placeholder>
          <w:temporary/>
          <w:showingPlcHdr/>
        </w:sdtPr>
        <w:sdtContent>
          <w:r w:rsidRPr="009E34D8">
            <w:rPr>
              <w:rStyle w:val="Zstupntext"/>
              <w:i/>
              <w:highlight w:val="yellow"/>
            </w:rPr>
            <w:t>Napište adresu</w:t>
          </w:r>
        </w:sdtContent>
      </w:sdt>
    </w:p>
    <w:p w:rsidR="00031A48" w:rsidRPr="00E507F9" w:rsidRDefault="00031A48" w:rsidP="00031A48">
      <w:pPr>
        <w:pStyle w:val="Textkomente"/>
      </w:pPr>
      <w:proofErr w:type="gramStart"/>
      <w:r w:rsidRPr="00E507F9">
        <w:rPr>
          <w:b/>
          <w:bCs/>
        </w:rPr>
        <w:t>Telefon</w:t>
      </w:r>
      <w:r w:rsidRPr="00E507F9">
        <w:t>**:</w:t>
      </w:r>
      <w:r w:rsidR="0058234D" w:rsidRPr="00E507F9">
        <w:t xml:space="preserve">   </w:t>
      </w:r>
      <w:r w:rsidRPr="00E507F9">
        <w:t xml:space="preserve"> </w:t>
      </w:r>
      <w:sdt>
        <w:sdtPr>
          <w:id w:val="31667618"/>
          <w:placeholder>
            <w:docPart w:val="501FD2B4317645928B9ACC8902819B17"/>
          </w:placeholder>
          <w:temporary/>
          <w:showingPlcHdr/>
        </w:sdtPr>
        <w:sdtContent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>napište</w:t>
          </w:r>
          <w:proofErr w:type="gramEnd"/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 xml:space="preserve"> telefon</w:t>
          </w:r>
        </w:sdtContent>
      </w:sdt>
      <w:r w:rsidRPr="00E507F9">
        <w:t xml:space="preserve">  </w:t>
      </w:r>
      <w:r w:rsidR="0058234D" w:rsidRPr="00E507F9">
        <w:t xml:space="preserve">   </w:t>
      </w:r>
      <w:r w:rsidRPr="00E507F9">
        <w:rPr>
          <w:b/>
        </w:rPr>
        <w:t>E-mail:</w:t>
      </w:r>
      <w:r w:rsidRPr="00E507F9">
        <w:t xml:space="preserve"> </w:t>
      </w:r>
      <w:sdt>
        <w:sdtPr>
          <w:id w:val="31667623"/>
          <w:placeholder>
            <w:docPart w:val="CEDD60B3AE7843E2841160BC2187CF63"/>
          </w:placeholder>
          <w:temporary/>
          <w:showingPlcHdr/>
        </w:sdtPr>
        <w:sdtContent>
          <w:r w:rsidRPr="009E34D8">
            <w:rPr>
              <w:i/>
              <w:color w:val="808080" w:themeColor="background1" w:themeShade="80"/>
              <w:highlight w:val="yellow"/>
            </w:rPr>
            <w:t>Napište E-mail</w:t>
          </w:r>
        </w:sdtContent>
      </w:sdt>
      <w:r w:rsidRPr="00E507F9">
        <w:tab/>
      </w:r>
      <w:r w:rsidRPr="00E507F9">
        <w:rPr>
          <w:b/>
        </w:rPr>
        <w:t xml:space="preserve">   </w:t>
      </w:r>
      <w:proofErr w:type="spellStart"/>
      <w:proofErr w:type="gramStart"/>
      <w:r w:rsidRPr="00E507F9">
        <w:rPr>
          <w:b/>
        </w:rPr>
        <w:t>č.OP</w:t>
      </w:r>
      <w:proofErr w:type="spellEnd"/>
      <w:proofErr w:type="gramEnd"/>
      <w:r w:rsidRPr="00E507F9">
        <w:rPr>
          <w:b/>
        </w:rPr>
        <w:t>:</w:t>
      </w:r>
      <w:r w:rsidRPr="00E507F9">
        <w:t xml:space="preserve"> </w:t>
      </w:r>
      <w:sdt>
        <w:sdtPr>
          <w:rPr>
            <w:color w:val="808080" w:themeColor="background1" w:themeShade="80"/>
          </w:rPr>
          <w:id w:val="31667652"/>
          <w:placeholder>
            <w:docPart w:val="C94400B1D1D541528946E92C44D5872E"/>
          </w:placeholder>
          <w:temporary/>
          <w:showingPlcHdr/>
        </w:sdtPr>
        <w:sdtContent>
          <w:r w:rsidRPr="009E34D8">
            <w:rPr>
              <w:i/>
              <w:color w:val="808080" w:themeColor="background1" w:themeShade="80"/>
              <w:highlight w:val="yellow"/>
            </w:rPr>
            <w:t xml:space="preserve">napište </w:t>
          </w:r>
          <w:r w:rsidR="00852F32" w:rsidRPr="009E34D8">
            <w:rPr>
              <w:i/>
              <w:color w:val="808080" w:themeColor="background1" w:themeShade="80"/>
              <w:highlight w:val="yellow"/>
            </w:rPr>
            <w:t>č.</w:t>
          </w:r>
          <w:r w:rsidRPr="009E34D8">
            <w:rPr>
              <w:i/>
              <w:color w:val="808080" w:themeColor="background1" w:themeShade="80"/>
              <w:highlight w:val="yellow"/>
            </w:rPr>
            <w:t>OP – registr.pro hotel</w:t>
          </w:r>
        </w:sdtContent>
      </w:sdt>
    </w:p>
    <w:p w:rsidR="00031A48" w:rsidRDefault="00031A48" w:rsidP="00031A48">
      <w:pPr>
        <w:pStyle w:val="Textkomente"/>
        <w:rPr>
          <w:sz w:val="16"/>
        </w:rPr>
      </w:pPr>
    </w:p>
    <w:p w:rsidR="00031A48" w:rsidRDefault="00031A48" w:rsidP="00031A48">
      <w:pPr>
        <w:pStyle w:val="Textkomente"/>
        <w:rPr>
          <w:sz w:val="18"/>
        </w:rPr>
      </w:pPr>
      <w:r w:rsidRPr="00E507F9">
        <w:rPr>
          <w:sz w:val="18"/>
        </w:rPr>
        <w:t>(**používejte jako variabilní symbol při platebním styku se sdružením)</w:t>
      </w:r>
    </w:p>
    <w:p w:rsidR="009E34D8" w:rsidRDefault="009E34D8" w:rsidP="00031A48">
      <w:pPr>
        <w:pStyle w:val="Textkomente"/>
        <w:rPr>
          <w:sz w:val="18"/>
        </w:rPr>
      </w:pPr>
    </w:p>
    <w:p w:rsidR="009E34D8" w:rsidRDefault="009E34D8" w:rsidP="00031A48">
      <w:pPr>
        <w:pStyle w:val="Textkomente"/>
        <w:rPr>
          <w:sz w:val="18"/>
        </w:rPr>
      </w:pPr>
      <w:r w:rsidRPr="009E34D8">
        <w:rPr>
          <w:u w:val="single"/>
        </w:rPr>
        <w:t>Zúčastníme se výletu na hrad Zvíkov a cestu lodí</w:t>
      </w:r>
      <w:r>
        <w:rPr>
          <w:sz w:val="18"/>
        </w:rPr>
        <w:t xml:space="preserve">: </w:t>
      </w:r>
      <w:sdt>
        <w:sdtPr>
          <w:rPr>
            <w:b/>
            <w:i/>
            <w:sz w:val="18"/>
            <w:highlight w:val="lightGray"/>
          </w:rPr>
          <w:id w:val="11648179"/>
          <w:placeholder>
            <w:docPart w:val="478B08C6B961479B9F161A033889B0B3"/>
          </w:placeholder>
          <w:temporary/>
          <w:showingPlcHdr/>
        </w:sdtPr>
        <w:sdtContent>
          <w:r w:rsidRPr="009E34D8">
            <w:rPr>
              <w:b/>
              <w:i/>
              <w:sz w:val="18"/>
              <w:highlight w:val="lightGray"/>
            </w:rPr>
            <w:t>ANO / NE</w:t>
          </w:r>
        </w:sdtContent>
      </w:sdt>
    </w:p>
    <w:p w:rsidR="00E507F9" w:rsidRPr="00E507F9" w:rsidRDefault="00E507F9" w:rsidP="00031A48">
      <w:pPr>
        <w:pStyle w:val="Textkomente"/>
        <w:rPr>
          <w:sz w:val="18"/>
        </w:rPr>
      </w:pPr>
    </w:p>
    <w:p w:rsidR="00C55DCA" w:rsidRPr="00C55DCA" w:rsidRDefault="00C55DCA" w:rsidP="00031A48">
      <w:pPr>
        <w:pStyle w:val="Textkomente"/>
        <w:rPr>
          <w:b/>
          <w:bCs/>
          <w:sz w:val="22"/>
          <w:szCs w:val="22"/>
          <w:highlight w:val="yellow"/>
        </w:rPr>
      </w:pPr>
      <w:r w:rsidRPr="00C55DCA">
        <w:rPr>
          <w:rStyle w:val="greanbigtext"/>
          <w:sz w:val="22"/>
          <w:szCs w:val="22"/>
        </w:rPr>
        <w:t xml:space="preserve">K dispozici nám budou </w:t>
      </w:r>
      <w:proofErr w:type="spellStart"/>
      <w:r w:rsidRPr="00C55DCA">
        <w:rPr>
          <w:rStyle w:val="greanbigtext"/>
          <w:sz w:val="22"/>
          <w:szCs w:val="22"/>
        </w:rPr>
        <w:t>veti</w:t>
      </w:r>
      <w:proofErr w:type="spellEnd"/>
      <w:r w:rsidRPr="00C55DCA">
        <w:rPr>
          <w:rStyle w:val="greanbigtext"/>
          <w:sz w:val="22"/>
          <w:szCs w:val="22"/>
        </w:rPr>
        <w:t xml:space="preserve"> veterinární ordinace </w:t>
      </w:r>
      <w:r w:rsidRPr="00C55DCA">
        <w:rPr>
          <w:rStyle w:val="greanbigtext"/>
          <w:b/>
          <w:bCs/>
          <w:sz w:val="22"/>
          <w:szCs w:val="22"/>
        </w:rPr>
        <w:t xml:space="preserve">MVDr. </w:t>
      </w:r>
      <w:proofErr w:type="spellStart"/>
      <w:r w:rsidRPr="00C55DCA">
        <w:rPr>
          <w:rStyle w:val="greanbigtext"/>
          <w:b/>
          <w:bCs/>
          <w:sz w:val="22"/>
          <w:szCs w:val="22"/>
        </w:rPr>
        <w:t>Bicka</w:t>
      </w:r>
      <w:proofErr w:type="spellEnd"/>
      <w:r w:rsidRPr="00C55DCA">
        <w:rPr>
          <w:rStyle w:val="greanbigtext"/>
          <w:b/>
          <w:bCs/>
          <w:sz w:val="22"/>
          <w:szCs w:val="22"/>
        </w:rPr>
        <w:t xml:space="preserve"> - Písek</w:t>
      </w:r>
      <w:r w:rsidRPr="00C55DCA">
        <w:rPr>
          <w:rStyle w:val="greanbigtext"/>
          <w:sz w:val="22"/>
          <w:szCs w:val="22"/>
        </w:rPr>
        <w:t xml:space="preserve">, </w:t>
      </w:r>
      <w:r w:rsidRPr="00C55DCA">
        <w:rPr>
          <w:rStyle w:val="greanbigtext"/>
          <w:b/>
          <w:bCs/>
          <w:sz w:val="22"/>
          <w:szCs w:val="22"/>
        </w:rPr>
        <w:t>Mírové náměstí 535, 397 01 Písek</w:t>
      </w:r>
      <w:r w:rsidRPr="00C55DCA">
        <w:rPr>
          <w:rStyle w:val="greanbigtext"/>
          <w:sz w:val="22"/>
          <w:szCs w:val="22"/>
        </w:rPr>
        <w:t xml:space="preserve">, kteří budou bdít nad zdravotním stavem našich pejsků po celou dobu </w:t>
      </w:r>
      <w:proofErr w:type="gramStart"/>
      <w:r w:rsidRPr="00C55DCA">
        <w:rPr>
          <w:rStyle w:val="greanbigtext"/>
          <w:sz w:val="22"/>
          <w:szCs w:val="22"/>
        </w:rPr>
        <w:t>srazu...</w:t>
      </w:r>
      <w:proofErr w:type="gramEnd"/>
      <w:r w:rsidRPr="00C55DCA">
        <w:rPr>
          <w:rStyle w:val="greanbigtext"/>
          <w:sz w:val="22"/>
          <w:szCs w:val="22"/>
        </w:rPr>
        <w:t xml:space="preserve"> Kontaktní tel. na pohotovostní lékaře v době konání setkání je pro </w:t>
      </w:r>
      <w:r w:rsidRPr="00C55DCA">
        <w:rPr>
          <w:rStyle w:val="greanbigtext"/>
          <w:b/>
          <w:bCs/>
          <w:sz w:val="22"/>
          <w:szCs w:val="22"/>
        </w:rPr>
        <w:t xml:space="preserve">MVDr. </w:t>
      </w:r>
      <w:proofErr w:type="spellStart"/>
      <w:proofErr w:type="gramStart"/>
      <w:r w:rsidRPr="00C55DCA">
        <w:rPr>
          <w:rStyle w:val="greanbigtext"/>
          <w:b/>
          <w:bCs/>
          <w:sz w:val="22"/>
          <w:szCs w:val="22"/>
        </w:rPr>
        <w:t>M</w:t>
      </w:r>
      <w:proofErr w:type="spellEnd"/>
      <w:r w:rsidRPr="00C55DCA">
        <w:rPr>
          <w:rStyle w:val="greanbigtext"/>
          <w:b/>
          <w:bCs/>
          <w:sz w:val="22"/>
          <w:szCs w:val="22"/>
        </w:rPr>
        <w:t>.Jehlička</w:t>
      </w:r>
      <w:proofErr w:type="gramEnd"/>
      <w:r w:rsidRPr="00C55DCA">
        <w:rPr>
          <w:rStyle w:val="greanbigtext"/>
          <w:sz w:val="22"/>
          <w:szCs w:val="22"/>
        </w:rPr>
        <w:t xml:space="preserve"> </w:t>
      </w:r>
      <w:r w:rsidRPr="00C55DCA">
        <w:rPr>
          <w:rStyle w:val="greanbigtext"/>
          <w:b/>
          <w:bCs/>
          <w:sz w:val="22"/>
          <w:szCs w:val="22"/>
        </w:rPr>
        <w:t>733 566 109</w:t>
      </w:r>
    </w:p>
    <w:p w:rsidR="00C55DCA" w:rsidRDefault="00C55DCA" w:rsidP="00031A48">
      <w:pPr>
        <w:pStyle w:val="Textkomente"/>
        <w:rPr>
          <w:b/>
          <w:bCs/>
          <w:highlight w:val="yellow"/>
        </w:rPr>
      </w:pPr>
    </w:p>
    <w:p w:rsidR="00031A48" w:rsidRDefault="00031A48" w:rsidP="00031A48">
      <w:pPr>
        <w:pStyle w:val="Textkomente"/>
        <w:rPr>
          <w:sz w:val="18"/>
        </w:rPr>
      </w:pPr>
      <w:r w:rsidRPr="009E34D8">
        <w:rPr>
          <w:b/>
          <w:bCs/>
          <w:highlight w:val="yellow"/>
        </w:rPr>
        <w:t xml:space="preserve">Celkem </w:t>
      </w:r>
      <w:r w:rsidR="00852F32" w:rsidRPr="009E34D8">
        <w:rPr>
          <w:b/>
          <w:bCs/>
          <w:highlight w:val="yellow"/>
        </w:rPr>
        <w:t xml:space="preserve">účast </w:t>
      </w:r>
      <w:proofErr w:type="gramStart"/>
      <w:r w:rsidRPr="009E34D8">
        <w:rPr>
          <w:b/>
          <w:bCs/>
          <w:highlight w:val="yellow"/>
        </w:rPr>
        <w:t>dospělí</w:t>
      </w:r>
      <w:r w:rsidRPr="009E34D8">
        <w:rPr>
          <w:highlight w:val="yellow"/>
        </w:rPr>
        <w:t>:</w:t>
      </w:r>
      <w:r w:rsidR="00852F32" w:rsidRPr="009E34D8">
        <w:rPr>
          <w:sz w:val="16"/>
          <w:szCs w:val="16"/>
          <w:highlight w:val="yellow"/>
        </w:rPr>
        <w:t xml:space="preserve">  </w:t>
      </w:r>
      <w:r w:rsidR="0058234D" w:rsidRPr="009E34D8">
        <w:rPr>
          <w:sz w:val="16"/>
          <w:szCs w:val="16"/>
          <w:highlight w:val="yellow"/>
        </w:rPr>
        <w:t xml:space="preserve">   </w:t>
      </w:r>
      <w:r w:rsidR="00852F32" w:rsidRPr="009E34D8">
        <w:rPr>
          <w:sz w:val="16"/>
          <w:szCs w:val="16"/>
          <w:highlight w:val="yellow"/>
        </w:rPr>
        <w:t xml:space="preserve"> </w:t>
      </w:r>
      <w:r w:rsidRPr="009E34D8">
        <w:rPr>
          <w:b/>
          <w:bCs/>
          <w:sz w:val="16"/>
          <w:szCs w:val="16"/>
          <w:highlight w:val="yellow"/>
        </w:rPr>
        <w:t xml:space="preserve"> </w:t>
      </w:r>
      <w:sdt>
        <w:sdtPr>
          <w:rPr>
            <w:b/>
            <w:bCs/>
            <w:i/>
            <w:color w:val="808080" w:themeColor="background1" w:themeShade="80"/>
            <w:sz w:val="18"/>
            <w:szCs w:val="18"/>
            <w:highlight w:val="yellow"/>
          </w:rPr>
          <w:id w:val="31667719"/>
          <w:placeholder>
            <w:docPart w:val="DefaultPlaceholder_22675703"/>
          </w:placeholder>
          <w:temporary/>
        </w:sdtPr>
        <w:sdtContent>
          <w:r w:rsidR="00852F32" w:rsidRPr="009E34D8">
            <w:rPr>
              <w:bCs/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  <w:proofErr w:type="gramEnd"/>
          <w:r w:rsidR="00852F32" w:rsidRPr="009E34D8">
            <w:rPr>
              <w:bCs/>
              <w:i/>
              <w:color w:val="808080" w:themeColor="background1" w:themeShade="80"/>
              <w:sz w:val="18"/>
              <w:szCs w:val="18"/>
              <w:highlight w:val="yellow"/>
            </w:rPr>
            <w:t xml:space="preserve"> osob</w:t>
          </w:r>
        </w:sdtContent>
      </w:sdt>
      <w:r w:rsidR="00852F32">
        <w:rPr>
          <w:b/>
          <w:bCs/>
          <w:sz w:val="18"/>
        </w:rPr>
        <w:t xml:space="preserve">       </w:t>
      </w:r>
      <w:r w:rsidR="00852F32" w:rsidRPr="00F76F66">
        <w:rPr>
          <w:b/>
          <w:bCs/>
        </w:rPr>
        <w:t>C</w:t>
      </w:r>
      <w:r w:rsidRPr="00F76F66">
        <w:rPr>
          <w:b/>
          <w:bCs/>
        </w:rPr>
        <w:t>elkem děti:</w:t>
      </w:r>
      <w:r w:rsidR="0058234D">
        <w:rPr>
          <w:b/>
          <w:bCs/>
          <w:sz w:val="18"/>
        </w:rPr>
        <w:t xml:space="preserve">   </w:t>
      </w:r>
      <w:r>
        <w:rPr>
          <w:b/>
          <w:bCs/>
          <w:sz w:val="18"/>
        </w:rPr>
        <w:t xml:space="preserve"> </w:t>
      </w:r>
      <w:sdt>
        <w:sdtPr>
          <w:rPr>
            <w:bCs/>
            <w:i/>
            <w:color w:val="808080" w:themeColor="background1" w:themeShade="80"/>
            <w:sz w:val="18"/>
            <w:szCs w:val="18"/>
          </w:rPr>
          <w:id w:val="31667724"/>
          <w:placeholder>
            <w:docPart w:val="E493F23B9854494E946585A1C8D720BD"/>
          </w:placeholder>
          <w:temporary/>
          <w:showingPlcHdr/>
        </w:sdtPr>
        <w:sdtContent>
          <w:r w:rsidR="00852F32" w:rsidRPr="009E34D8">
            <w:rPr>
              <w:bCs/>
              <w:i/>
              <w:color w:val="808080" w:themeColor="background1" w:themeShade="80"/>
              <w:sz w:val="18"/>
              <w:szCs w:val="18"/>
              <w:highlight w:val="yellow"/>
            </w:rPr>
            <w:t>počet dětí</w:t>
          </w:r>
        </w:sdtContent>
      </w:sdt>
      <w:r>
        <w:rPr>
          <w:b/>
          <w:bCs/>
          <w:sz w:val="18"/>
        </w:rPr>
        <w:t xml:space="preserve">   </w:t>
      </w:r>
      <w:r w:rsidRPr="00F76F66">
        <w:rPr>
          <w:b/>
          <w:bCs/>
        </w:rPr>
        <w:t>Celkem psů</w:t>
      </w:r>
      <w:r w:rsidRPr="00F76F66">
        <w:t>:</w:t>
      </w:r>
      <w:r w:rsidR="0058234D">
        <w:rPr>
          <w:sz w:val="18"/>
        </w:rPr>
        <w:t xml:space="preserve">   </w:t>
      </w:r>
      <w:r>
        <w:rPr>
          <w:sz w:val="18"/>
        </w:rPr>
        <w:t xml:space="preserve">  </w:t>
      </w:r>
      <w:sdt>
        <w:sdtPr>
          <w:rPr>
            <w:i/>
            <w:color w:val="808080" w:themeColor="background1" w:themeShade="80"/>
            <w:sz w:val="18"/>
            <w:szCs w:val="18"/>
          </w:rPr>
          <w:id w:val="31667755"/>
          <w:placeholder>
            <w:docPart w:val="76BF7154EAA3452686BCFEBE3B108DBA"/>
          </w:placeholder>
          <w:temporary/>
          <w:showingPlcHdr/>
        </w:sdtPr>
        <w:sdtContent>
          <w:r w:rsidR="00852F32" w:rsidRPr="009E34D8">
            <w:rPr>
              <w:rStyle w:val="Zstupntext"/>
              <w:i/>
              <w:color w:val="808080" w:themeColor="background1" w:themeShade="80"/>
              <w:sz w:val="18"/>
              <w:szCs w:val="18"/>
              <w:highlight w:val="yellow"/>
            </w:rPr>
            <w:t>počet psů</w:t>
          </w:r>
        </w:sdtContent>
      </w:sdt>
    </w:p>
    <w:p w:rsidR="00031A48" w:rsidRDefault="00031A48" w:rsidP="00031A48">
      <w:pPr>
        <w:pStyle w:val="Textkomente"/>
        <w:rPr>
          <w:sz w:val="18"/>
        </w:rPr>
      </w:pPr>
      <w:r>
        <w:rPr>
          <w:sz w:val="18"/>
        </w:rPr>
        <w:t>(kvůli presentaci)</w:t>
      </w:r>
    </w:p>
    <w:p w:rsidR="00852F32" w:rsidRPr="00C4382B" w:rsidRDefault="00031A48" w:rsidP="00031A48">
      <w:pPr>
        <w:pStyle w:val="Textkomente"/>
        <w:rPr>
          <w:color w:val="808080" w:themeColor="background1" w:themeShade="80"/>
          <w:sz w:val="18"/>
        </w:rPr>
      </w:pPr>
      <w:r w:rsidRPr="00F76F66">
        <w:rPr>
          <w:b/>
          <w:bCs/>
        </w:rPr>
        <w:t>Nocleh</w:t>
      </w:r>
      <w:r w:rsidR="002A07C6" w:rsidRPr="00F76F66">
        <w:rPr>
          <w:b/>
          <w:bCs/>
        </w:rPr>
        <w:t>y</w:t>
      </w:r>
      <w:r w:rsidRPr="00F76F66">
        <w:t xml:space="preserve">: </w:t>
      </w:r>
      <w:proofErr w:type="gramStart"/>
      <w:r w:rsidR="002A07C6" w:rsidRPr="00F76F66">
        <w:rPr>
          <w:b/>
        </w:rPr>
        <w:t>8</w:t>
      </w:r>
      <w:r w:rsidRPr="00F76F66">
        <w:rPr>
          <w:b/>
        </w:rPr>
        <w:t>.5</w:t>
      </w:r>
      <w:r w:rsidR="00C4382B" w:rsidRPr="00F76F66">
        <w:rPr>
          <w:b/>
        </w:rPr>
        <w:t>.</w:t>
      </w:r>
      <w:r w:rsidR="002A07C6" w:rsidRPr="00F76F66">
        <w:rPr>
          <w:b/>
        </w:rPr>
        <w:t>/9</w:t>
      </w:r>
      <w:r w:rsidRPr="00F76F66">
        <w:rPr>
          <w:b/>
        </w:rPr>
        <w:t>.5</w:t>
      </w:r>
      <w:proofErr w:type="gramEnd"/>
      <w:r w:rsidR="00C4382B" w:rsidRPr="00F76F66">
        <w:rPr>
          <w:b/>
        </w:rPr>
        <w:t>.</w:t>
      </w:r>
      <w:r w:rsidR="0058234D">
        <w:rPr>
          <w:b/>
        </w:rPr>
        <w:t xml:space="preserve">   </w:t>
      </w:r>
      <w:sdt>
        <w:sdtPr>
          <w:rPr>
            <w:i/>
            <w:color w:val="808080" w:themeColor="background1" w:themeShade="80"/>
            <w:sz w:val="18"/>
            <w:szCs w:val="18"/>
          </w:rPr>
          <w:id w:val="31667772"/>
          <w:placeholder>
            <w:docPart w:val="24F58C75CE0648F1B221A36F341FE39F"/>
          </w:placeholder>
          <w:temporary/>
          <w:showingPlcHdr/>
        </w:sdtPr>
        <w:sdtEndPr>
          <w:rPr>
            <w:b/>
          </w:rPr>
        </w:sdtEndPr>
        <w:sdtContent>
          <w:r w:rsidR="002A07C6"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sdtContent>
      </w:sdt>
      <w:r w:rsidR="00C4382B" w:rsidRPr="00C4382B">
        <w:rPr>
          <w:i/>
          <w:sz w:val="18"/>
          <w:szCs w:val="18"/>
        </w:rPr>
        <w:t xml:space="preserve"> </w:t>
      </w:r>
      <w:r w:rsidR="002A07C6" w:rsidRPr="00C4382B">
        <w:rPr>
          <w:b/>
          <w:i/>
          <w:sz w:val="18"/>
          <w:szCs w:val="18"/>
        </w:rPr>
        <w:t>/</w:t>
      </w:r>
      <w:r w:rsidR="0058234D" w:rsidRPr="00C4382B">
        <w:rPr>
          <w:b/>
          <w:i/>
          <w:sz w:val="18"/>
          <w:szCs w:val="18"/>
        </w:rPr>
        <w:t xml:space="preserve"> </w:t>
      </w:r>
      <w:r w:rsidR="00C4382B" w:rsidRPr="00C4382B">
        <w:rPr>
          <w:b/>
          <w:i/>
          <w:sz w:val="18"/>
          <w:szCs w:val="18"/>
        </w:rPr>
        <w:t xml:space="preserve"> </w:t>
      </w:r>
      <w:sdt>
        <w:sdtPr>
          <w:rPr>
            <w:b/>
            <w:i/>
            <w:color w:val="808080" w:themeColor="background1" w:themeShade="80"/>
            <w:sz w:val="18"/>
            <w:szCs w:val="18"/>
          </w:rPr>
          <w:id w:val="31667804"/>
          <w:placeholder>
            <w:docPart w:val="349E78786E8049F895839EE84352E07D"/>
          </w:placeholder>
          <w:temporary/>
          <w:showingPlcHdr/>
        </w:sdtPr>
        <w:sdtContent>
          <w:r w:rsidR="002A07C6" w:rsidRPr="009E34D8">
            <w:rPr>
              <w:rStyle w:val="Zstupntext"/>
              <w:i/>
              <w:color w:val="808080" w:themeColor="background1" w:themeShade="80"/>
              <w:sz w:val="18"/>
              <w:szCs w:val="18"/>
              <w:highlight w:val="yellow"/>
            </w:rPr>
            <w:t>děti</w:t>
          </w:r>
        </w:sdtContent>
      </w:sdt>
      <w:r w:rsidR="0058234D">
        <w:rPr>
          <w:b/>
          <w:sz w:val="16"/>
          <w:szCs w:val="16"/>
        </w:rPr>
        <w:t xml:space="preserve"> </w:t>
      </w:r>
      <w:r w:rsidR="00C4382B">
        <w:rPr>
          <w:b/>
          <w:sz w:val="16"/>
          <w:szCs w:val="16"/>
        </w:rPr>
        <w:t xml:space="preserve">        </w:t>
      </w:r>
      <w:r w:rsidR="002A07C6" w:rsidRPr="002A07C6">
        <w:rPr>
          <w:b/>
        </w:rPr>
        <w:t>9</w:t>
      </w:r>
      <w:r w:rsidRPr="002A07C6">
        <w:rPr>
          <w:b/>
        </w:rPr>
        <w:t>.5</w:t>
      </w:r>
      <w:r w:rsidR="00C4382B">
        <w:rPr>
          <w:b/>
        </w:rPr>
        <w:t>.</w:t>
      </w:r>
      <w:r w:rsidR="002A07C6" w:rsidRPr="002A07C6">
        <w:rPr>
          <w:b/>
        </w:rPr>
        <w:t>/</w:t>
      </w:r>
      <w:r w:rsidRPr="002A07C6">
        <w:rPr>
          <w:b/>
        </w:rPr>
        <w:t>1</w:t>
      </w:r>
      <w:r w:rsidR="002A07C6" w:rsidRPr="002A07C6">
        <w:rPr>
          <w:b/>
        </w:rPr>
        <w:t>0</w:t>
      </w:r>
      <w:r w:rsidRPr="002A07C6">
        <w:rPr>
          <w:b/>
        </w:rPr>
        <w:t>.5</w:t>
      </w:r>
      <w:r w:rsidR="00C4382B">
        <w:rPr>
          <w:b/>
        </w:rPr>
        <w:t>.</w:t>
      </w:r>
      <w:r w:rsidR="0058234D">
        <w:rPr>
          <w:b/>
        </w:rPr>
        <w:t xml:space="preserve">  </w:t>
      </w:r>
      <w:r w:rsidR="0058234D" w:rsidRPr="00C4382B">
        <w:rPr>
          <w:b/>
          <w:i/>
        </w:rPr>
        <w:t xml:space="preserve"> </w:t>
      </w:r>
      <w:sdt>
        <w:sdtPr>
          <w:rPr>
            <w:i/>
            <w:sz w:val="18"/>
            <w:szCs w:val="18"/>
          </w:rPr>
          <w:id w:val="31667807"/>
          <w:placeholder>
            <w:docPart w:val="88FF374FF3B246BCA12FFBE4EECF4499"/>
          </w:placeholder>
          <w:temporary/>
          <w:showingPlcHdr/>
        </w:sdtPr>
        <w:sdtEndPr>
          <w:rPr>
            <w:b/>
          </w:rPr>
        </w:sdtEndPr>
        <w:sdtContent>
          <w:r w:rsidR="002A07C6"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sdtContent>
      </w:sdt>
      <w:r w:rsidR="00C4382B" w:rsidRPr="00C4382B">
        <w:rPr>
          <w:sz w:val="18"/>
          <w:szCs w:val="18"/>
        </w:rPr>
        <w:t xml:space="preserve"> </w:t>
      </w:r>
      <w:r w:rsidR="002A07C6" w:rsidRPr="00C4382B">
        <w:rPr>
          <w:b/>
          <w:sz w:val="18"/>
          <w:szCs w:val="18"/>
        </w:rPr>
        <w:t>/</w:t>
      </w:r>
      <w:sdt>
        <w:sdtPr>
          <w:rPr>
            <w:b/>
            <w:color w:val="808080" w:themeColor="background1" w:themeShade="80"/>
            <w:sz w:val="18"/>
            <w:szCs w:val="18"/>
            <w:highlight w:val="yellow"/>
          </w:rPr>
          <w:id w:val="31667808"/>
          <w:placeholder>
            <w:docPart w:val="88FF374FF3B246BCA12FFBE4EECF4499"/>
          </w:placeholder>
          <w:temporary/>
        </w:sdtPr>
        <w:sdtContent>
          <w:r w:rsidR="00C4382B" w:rsidRPr="009E34D8">
            <w:rPr>
              <w:b/>
              <w:color w:val="808080" w:themeColor="background1" w:themeShade="80"/>
              <w:sz w:val="18"/>
              <w:szCs w:val="18"/>
              <w:highlight w:val="yellow"/>
            </w:rPr>
            <w:t xml:space="preserve">  </w:t>
          </w:r>
          <w:r w:rsidR="00FF42EA"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děti</w:t>
          </w:r>
        </w:sdtContent>
      </w:sdt>
      <w:r w:rsidR="0058234D">
        <w:rPr>
          <w:b/>
          <w:sz w:val="16"/>
          <w:szCs w:val="16"/>
        </w:rPr>
        <w:t xml:space="preserve">  </w:t>
      </w:r>
      <w:r w:rsidR="00C4382B">
        <w:rPr>
          <w:b/>
          <w:sz w:val="16"/>
          <w:szCs w:val="16"/>
        </w:rPr>
        <w:t xml:space="preserve">       </w:t>
      </w:r>
      <w:r w:rsidR="002A07C6" w:rsidRPr="002A07C6">
        <w:rPr>
          <w:b/>
        </w:rPr>
        <w:t>10.5</w:t>
      </w:r>
      <w:r w:rsidR="00C4382B">
        <w:rPr>
          <w:b/>
        </w:rPr>
        <w:t>.</w:t>
      </w:r>
      <w:r w:rsidR="002A07C6" w:rsidRPr="002A07C6">
        <w:rPr>
          <w:b/>
        </w:rPr>
        <w:t>/11.5</w:t>
      </w:r>
      <w:r w:rsidR="00C4382B" w:rsidRPr="00C4382B">
        <w:rPr>
          <w:b/>
          <w:color w:val="808080" w:themeColor="background1" w:themeShade="80"/>
        </w:rPr>
        <w:t>.</w:t>
      </w:r>
      <w:r w:rsidR="0058234D" w:rsidRPr="00C4382B">
        <w:rPr>
          <w:b/>
          <w:color w:val="808080" w:themeColor="background1" w:themeShade="80"/>
        </w:rPr>
        <w:t xml:space="preserve">   </w:t>
      </w:r>
      <w:r w:rsidR="002A07C6" w:rsidRPr="00C4382B">
        <w:rPr>
          <w:color w:val="808080" w:themeColor="background1" w:themeShade="80"/>
          <w:sz w:val="16"/>
          <w:szCs w:val="16"/>
        </w:rPr>
        <w:t xml:space="preserve"> </w:t>
      </w:r>
      <w:sdt>
        <w:sdtPr>
          <w:rPr>
            <w:i/>
            <w:color w:val="808080" w:themeColor="background1" w:themeShade="80"/>
            <w:sz w:val="18"/>
            <w:szCs w:val="18"/>
          </w:rPr>
          <w:id w:val="31667809"/>
          <w:placeholder>
            <w:docPart w:val="A9626BC231CF4D899CBAD72711075A8D"/>
          </w:placeholder>
          <w:temporary/>
          <w:showingPlcHdr/>
        </w:sdtPr>
        <w:sdtEndPr>
          <w:rPr>
            <w:b/>
          </w:rPr>
        </w:sdtEndPr>
        <w:sdtContent>
          <w:r w:rsidR="002A07C6"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sdtContent>
      </w:sdt>
      <w:r w:rsidR="00C4382B" w:rsidRPr="00C4382B">
        <w:rPr>
          <w:i/>
          <w:sz w:val="18"/>
          <w:szCs w:val="18"/>
        </w:rPr>
        <w:t xml:space="preserve"> </w:t>
      </w:r>
      <w:r w:rsidR="002A07C6" w:rsidRPr="00C4382B">
        <w:rPr>
          <w:b/>
          <w:i/>
          <w:sz w:val="18"/>
          <w:szCs w:val="18"/>
        </w:rPr>
        <w:t>/</w:t>
      </w:r>
      <w:sdt>
        <w:sdtPr>
          <w:rPr>
            <w:b/>
            <w:i/>
            <w:color w:val="808080" w:themeColor="background1" w:themeShade="80"/>
            <w:sz w:val="18"/>
            <w:szCs w:val="18"/>
            <w:highlight w:val="yellow"/>
          </w:rPr>
          <w:id w:val="31667810"/>
          <w:placeholder>
            <w:docPart w:val="A9626BC231CF4D899CBAD72711075A8D"/>
          </w:placeholder>
          <w:temporary/>
        </w:sdtPr>
        <w:sdtEndPr>
          <w:rPr>
            <w:i w:val="0"/>
          </w:rPr>
        </w:sdtEndPr>
        <w:sdtContent>
          <w:r w:rsidR="00C4382B" w:rsidRPr="009E34D8">
            <w:rPr>
              <w:b/>
              <w:i/>
              <w:color w:val="808080" w:themeColor="background1" w:themeShade="80"/>
              <w:sz w:val="18"/>
              <w:szCs w:val="18"/>
              <w:highlight w:val="yellow"/>
            </w:rPr>
            <w:t xml:space="preserve">  </w:t>
          </w:r>
          <w:r w:rsidR="00FF42EA"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děti</w:t>
          </w:r>
        </w:sdtContent>
      </w:sdt>
    </w:p>
    <w:p w:rsidR="00031A48" w:rsidRPr="00313CB6" w:rsidRDefault="00031A48" w:rsidP="00031A48">
      <w:pPr>
        <w:pStyle w:val="Textkomente"/>
        <w:rPr>
          <w:sz w:val="18"/>
        </w:rPr>
      </w:pPr>
      <w:r w:rsidRPr="00313CB6">
        <w:rPr>
          <w:sz w:val="18"/>
        </w:rPr>
        <w:t>(</w:t>
      </w:r>
      <w:r w:rsidRPr="00313CB6">
        <w:rPr>
          <w:iCs/>
          <w:sz w:val="18"/>
        </w:rPr>
        <w:t xml:space="preserve">osoba/noc = </w:t>
      </w:r>
      <w:r w:rsidR="001A764B">
        <w:rPr>
          <w:iCs/>
          <w:sz w:val="18"/>
        </w:rPr>
        <w:t>210</w:t>
      </w:r>
      <w:r w:rsidRPr="00313CB6">
        <w:rPr>
          <w:iCs/>
          <w:sz w:val="18"/>
        </w:rPr>
        <w:t xml:space="preserve">Kč / děti = </w:t>
      </w:r>
      <w:r w:rsidR="001A764B">
        <w:rPr>
          <w:iCs/>
          <w:sz w:val="18"/>
        </w:rPr>
        <w:t>130</w:t>
      </w:r>
      <w:r w:rsidRPr="00313CB6">
        <w:rPr>
          <w:iCs/>
          <w:sz w:val="18"/>
        </w:rPr>
        <w:t>Kč</w:t>
      </w:r>
      <w:r w:rsidRPr="00313CB6">
        <w:rPr>
          <w:sz w:val="18"/>
        </w:rPr>
        <w:t>)</w:t>
      </w:r>
    </w:p>
    <w:p w:rsidR="00F76F66" w:rsidRDefault="00F76F66" w:rsidP="00031A48">
      <w:pPr>
        <w:pStyle w:val="Textkomente"/>
        <w:rPr>
          <w:sz w:val="18"/>
        </w:rPr>
      </w:pPr>
    </w:p>
    <w:p w:rsidR="00031A48" w:rsidRDefault="00031A48" w:rsidP="00031A48">
      <w:pPr>
        <w:pStyle w:val="Textkomente"/>
        <w:rPr>
          <w:sz w:val="18"/>
        </w:rPr>
      </w:pPr>
      <w:r w:rsidRPr="00010FFF">
        <w:rPr>
          <w:b/>
          <w:bCs/>
          <w:sz w:val="22"/>
          <w:szCs w:val="22"/>
          <w:u w:val="single"/>
        </w:rPr>
        <w:t xml:space="preserve">Nocležné </w:t>
      </w:r>
      <w:proofErr w:type="gramStart"/>
      <w:r w:rsidRPr="00010FFF">
        <w:rPr>
          <w:b/>
          <w:bCs/>
          <w:sz w:val="22"/>
          <w:szCs w:val="22"/>
          <w:u w:val="single"/>
        </w:rPr>
        <w:t>celkem</w:t>
      </w:r>
      <w:r w:rsidR="002A07C6" w:rsidRPr="00F76F66">
        <w:rPr>
          <w:b/>
          <w:bCs/>
          <w:sz w:val="22"/>
          <w:szCs w:val="22"/>
        </w:rPr>
        <w:t>:</w:t>
      </w:r>
      <w:r w:rsidR="0058234D">
        <w:rPr>
          <w:b/>
          <w:bCs/>
        </w:rPr>
        <w:t xml:space="preserve">  </w:t>
      </w:r>
      <w:r w:rsidR="002A07C6">
        <w:rPr>
          <w:b/>
          <w:bCs/>
          <w:sz w:val="18"/>
        </w:rPr>
        <w:t xml:space="preserve"> </w:t>
      </w:r>
      <w:sdt>
        <w:sdtPr>
          <w:rPr>
            <w:b/>
            <w:bCs/>
            <w:sz w:val="18"/>
          </w:rPr>
          <w:id w:val="31667811"/>
          <w:placeholder>
            <w:docPart w:val="24297CEF93DE46149BA03B1C159AF770"/>
          </w:placeholder>
          <w:showingPlcHdr/>
        </w:sdtPr>
        <w:sdtContent>
          <w:r w:rsidR="002A07C6" w:rsidRPr="009E34D8">
            <w:rPr>
              <w:bCs/>
              <w:i/>
              <w:color w:val="808080" w:themeColor="background1" w:themeShade="80"/>
              <w:highlight w:val="yellow"/>
            </w:rPr>
            <w:t>vypočítej</w:t>
          </w:r>
          <w:r w:rsidR="005E312B" w:rsidRPr="009E34D8">
            <w:rPr>
              <w:bCs/>
              <w:i/>
              <w:color w:val="808080" w:themeColor="background1" w:themeShade="80"/>
              <w:highlight w:val="yellow"/>
            </w:rPr>
            <w:t>te</w:t>
          </w:r>
          <w:proofErr w:type="gramEnd"/>
          <w:r w:rsidR="002A07C6" w:rsidRPr="009E34D8">
            <w:rPr>
              <w:bCs/>
              <w:i/>
              <w:color w:val="808080" w:themeColor="background1" w:themeShade="80"/>
              <w:highlight w:val="yellow"/>
            </w:rPr>
            <w:t xml:space="preserve"> nocležné Celkem</w:t>
          </w:r>
        </w:sdtContent>
      </w:sdt>
      <w:r w:rsidR="00FF42EA">
        <w:rPr>
          <w:b/>
          <w:bCs/>
          <w:sz w:val="18"/>
        </w:rPr>
        <w:t xml:space="preserve">  </w:t>
      </w:r>
      <w:r w:rsidRPr="00C4382B">
        <w:rPr>
          <w:b/>
          <w:sz w:val="18"/>
        </w:rPr>
        <w:t>Kč</w:t>
      </w:r>
      <w:r>
        <w:rPr>
          <w:sz w:val="18"/>
        </w:rPr>
        <w:t xml:space="preserve">  (</w:t>
      </w:r>
      <w:r w:rsidRPr="00FF42EA">
        <w:rPr>
          <w:iCs/>
          <w:sz w:val="18"/>
        </w:rPr>
        <w:t xml:space="preserve">počet osob * nocí * </w:t>
      </w:r>
      <w:r w:rsidR="001A764B">
        <w:rPr>
          <w:iCs/>
          <w:sz w:val="18"/>
        </w:rPr>
        <w:t>210</w:t>
      </w:r>
      <w:r w:rsidRPr="00FF42EA">
        <w:rPr>
          <w:iCs/>
          <w:sz w:val="18"/>
        </w:rPr>
        <w:t xml:space="preserve">Kč nebo </w:t>
      </w:r>
      <w:r w:rsidR="001A764B">
        <w:rPr>
          <w:iCs/>
          <w:sz w:val="18"/>
        </w:rPr>
        <w:t>130</w:t>
      </w:r>
      <w:r w:rsidRPr="00FF42EA">
        <w:rPr>
          <w:iCs/>
          <w:sz w:val="18"/>
        </w:rPr>
        <w:t>Kč</w:t>
      </w:r>
      <w:r w:rsidRPr="00FF42EA">
        <w:rPr>
          <w:sz w:val="18"/>
        </w:rPr>
        <w:t>)</w:t>
      </w:r>
    </w:p>
    <w:p w:rsidR="00367DA3" w:rsidRDefault="00367DA3" w:rsidP="00031A48">
      <w:pPr>
        <w:pStyle w:val="Textkomente"/>
        <w:rPr>
          <w:sz w:val="18"/>
        </w:rPr>
      </w:pPr>
    </w:p>
    <w:p w:rsidR="00031A48" w:rsidRDefault="00031A48" w:rsidP="00031A48">
      <w:pPr>
        <w:pStyle w:val="Textkomente"/>
        <w:rPr>
          <w:sz w:val="18"/>
        </w:rPr>
      </w:pPr>
    </w:p>
    <w:p w:rsidR="00E507F9" w:rsidRDefault="00031A48" w:rsidP="00031A48">
      <w:pPr>
        <w:pStyle w:val="Textkomente"/>
        <w:rPr>
          <w:sz w:val="18"/>
        </w:rPr>
      </w:pPr>
      <w:r w:rsidRPr="00367DA3">
        <w:rPr>
          <w:b/>
          <w:bCs/>
          <w:sz w:val="22"/>
        </w:rPr>
        <w:t>Celkem osob jídlo</w:t>
      </w:r>
      <w:r w:rsidRPr="00367DA3">
        <w:rPr>
          <w:sz w:val="22"/>
        </w:rPr>
        <w:t xml:space="preserve">: </w:t>
      </w:r>
      <w:r>
        <w:rPr>
          <w:sz w:val="18"/>
        </w:rPr>
        <w:t>(</w:t>
      </w:r>
      <w:r w:rsidR="005E312B" w:rsidRPr="00F37148">
        <w:rPr>
          <w:sz w:val="18"/>
        </w:rPr>
        <w:t xml:space="preserve">počítejte ceny </w:t>
      </w:r>
      <w:r w:rsidR="005E312B" w:rsidRPr="00F37148">
        <w:rPr>
          <w:iCs/>
          <w:sz w:val="18"/>
        </w:rPr>
        <w:t xml:space="preserve">dospělí/děti - </w:t>
      </w:r>
      <w:r w:rsidRPr="00F37148">
        <w:rPr>
          <w:iCs/>
          <w:sz w:val="18"/>
        </w:rPr>
        <w:t xml:space="preserve">snídaně </w:t>
      </w:r>
      <w:r w:rsidR="005E312B" w:rsidRPr="00F37148">
        <w:rPr>
          <w:iCs/>
          <w:sz w:val="18"/>
        </w:rPr>
        <w:t xml:space="preserve"> 4</w:t>
      </w:r>
      <w:r w:rsidRPr="00F37148">
        <w:rPr>
          <w:iCs/>
          <w:sz w:val="18"/>
        </w:rPr>
        <w:t>5/</w:t>
      </w:r>
      <w:r w:rsidR="001A764B">
        <w:rPr>
          <w:iCs/>
          <w:sz w:val="18"/>
        </w:rPr>
        <w:t>27</w:t>
      </w:r>
      <w:r w:rsidRPr="00F37148">
        <w:rPr>
          <w:iCs/>
          <w:sz w:val="18"/>
        </w:rPr>
        <w:t xml:space="preserve">Kč, oběd  </w:t>
      </w:r>
      <w:proofErr w:type="gramStart"/>
      <w:r w:rsidR="001A764B">
        <w:rPr>
          <w:iCs/>
          <w:sz w:val="18"/>
        </w:rPr>
        <w:t>95</w:t>
      </w:r>
      <w:r w:rsidRPr="00F37148">
        <w:rPr>
          <w:iCs/>
          <w:sz w:val="18"/>
        </w:rPr>
        <w:t>/</w:t>
      </w:r>
      <w:r w:rsidR="001A764B">
        <w:rPr>
          <w:iCs/>
          <w:sz w:val="18"/>
        </w:rPr>
        <w:t>57</w:t>
      </w:r>
      <w:r w:rsidRPr="00F37148">
        <w:rPr>
          <w:iCs/>
          <w:sz w:val="18"/>
        </w:rPr>
        <w:t>Kč,  večeře</w:t>
      </w:r>
      <w:proofErr w:type="gramEnd"/>
      <w:r w:rsidRPr="00F37148">
        <w:rPr>
          <w:iCs/>
          <w:sz w:val="18"/>
        </w:rPr>
        <w:t xml:space="preserve"> </w:t>
      </w:r>
      <w:r w:rsidR="001A764B">
        <w:rPr>
          <w:iCs/>
          <w:sz w:val="18"/>
        </w:rPr>
        <w:t>80</w:t>
      </w:r>
      <w:r w:rsidRPr="00F37148">
        <w:rPr>
          <w:iCs/>
          <w:sz w:val="18"/>
        </w:rPr>
        <w:t>Kč/</w:t>
      </w:r>
      <w:r w:rsidR="001A764B">
        <w:rPr>
          <w:iCs/>
          <w:sz w:val="18"/>
        </w:rPr>
        <w:t>48</w:t>
      </w:r>
      <w:r w:rsidRPr="00F37148">
        <w:rPr>
          <w:iCs/>
          <w:sz w:val="18"/>
        </w:rPr>
        <w:t>Kč</w:t>
      </w:r>
      <w:r w:rsidR="00E507F9">
        <w:rPr>
          <w:sz w:val="18"/>
        </w:rPr>
        <w:t>,</w:t>
      </w:r>
    </w:p>
    <w:p w:rsidR="005E312B" w:rsidRDefault="00E507F9" w:rsidP="00031A48">
      <w:pPr>
        <w:pStyle w:val="Textkomente"/>
        <w:rPr>
          <w:sz w:val="18"/>
        </w:rPr>
      </w:pPr>
      <w:proofErr w:type="gramStart"/>
      <w:r>
        <w:rPr>
          <w:sz w:val="18"/>
        </w:rPr>
        <w:t>Alternace A,B,C nahraďte</w:t>
      </w:r>
      <w:proofErr w:type="gramEnd"/>
      <w:r>
        <w:rPr>
          <w:sz w:val="18"/>
        </w:rPr>
        <w:t xml:space="preserve"> počtem objednaných jídel)</w:t>
      </w:r>
      <w:r w:rsidR="005E312B" w:rsidRPr="00F37148">
        <w:rPr>
          <w:sz w:val="18"/>
        </w:rPr>
        <w:tab/>
      </w:r>
    </w:p>
    <w:p w:rsidR="00E507F9" w:rsidRDefault="00E507F9" w:rsidP="00031A48">
      <w:pPr>
        <w:pStyle w:val="Textkomente"/>
        <w:rPr>
          <w:sz w:val="18"/>
        </w:rPr>
      </w:pPr>
    </w:p>
    <w:p w:rsidR="00031A48" w:rsidRDefault="005E312B" w:rsidP="00031A48">
      <w:pPr>
        <w:pStyle w:val="Textkomente"/>
        <w:rPr>
          <w:sz w:val="18"/>
        </w:rPr>
      </w:pPr>
      <w:r w:rsidRPr="005E312B">
        <w:rPr>
          <w:b/>
        </w:rPr>
        <w:t>Počet jídel:</w:t>
      </w:r>
      <w:r w:rsidRPr="005E312B">
        <w:t xml:space="preserve"> </w:t>
      </w:r>
      <w:r w:rsidR="00031A48" w:rsidRPr="00010FFF">
        <w:rPr>
          <w:sz w:val="22"/>
          <w:szCs w:val="22"/>
          <w:u w:val="single"/>
        </w:rPr>
        <w:t>večeře</w:t>
      </w:r>
      <w:r w:rsidR="00300FB6" w:rsidRPr="00010FFF">
        <w:rPr>
          <w:sz w:val="22"/>
          <w:szCs w:val="22"/>
        </w:rPr>
        <w:t xml:space="preserve"> </w:t>
      </w:r>
      <w:proofErr w:type="gramStart"/>
      <w:r w:rsidR="00300FB6">
        <w:rPr>
          <w:b/>
        </w:rPr>
        <w:t>8</w:t>
      </w:r>
      <w:r w:rsidR="00031A48" w:rsidRPr="005E312B">
        <w:rPr>
          <w:b/>
        </w:rPr>
        <w:t>.5</w:t>
      </w:r>
      <w:proofErr w:type="gramEnd"/>
      <w:r w:rsidR="00300FB6">
        <w:rPr>
          <w:b/>
        </w:rPr>
        <w:t>.</w:t>
      </w:r>
      <w:r w:rsidR="0058234D">
        <w:rPr>
          <w:b/>
        </w:rPr>
        <w:t xml:space="preserve">   </w:t>
      </w:r>
      <w:r w:rsidR="00300FB6">
        <w:rPr>
          <w:b/>
        </w:rPr>
        <w:t xml:space="preserve"> </w:t>
      </w:r>
      <w:sdt>
        <w:sdtPr>
          <w:rPr>
            <w:b/>
          </w:rPr>
          <w:id w:val="31667843"/>
          <w:placeholder>
            <w:docPart w:val="362A713744564377BD094C3966C50585"/>
          </w:placeholder>
          <w:temporary/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A</w:t>
          </w:r>
        </w:sdtContent>
      </w:sdt>
      <w:r w:rsidR="00C4382B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r w:rsidR="0058234D">
        <w:rPr>
          <w:b/>
        </w:rPr>
        <w:t xml:space="preserve"> </w:t>
      </w:r>
      <w:sdt>
        <w:sdtPr>
          <w:rPr>
            <w:b/>
          </w:rPr>
          <w:id w:val="31667846"/>
          <w:placeholder>
            <w:docPart w:val="C5E0FFCBC1F04E35A9253DFEB44DD00B"/>
          </w:placeholder>
          <w:temporary/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B</w:t>
          </w:r>
        </w:sdtContent>
      </w:sdt>
      <w:r w:rsidR="00C4382B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r w:rsidR="0058234D">
        <w:rPr>
          <w:b/>
        </w:rPr>
        <w:t xml:space="preserve"> </w:t>
      </w:r>
      <w:sdt>
        <w:sdtPr>
          <w:rPr>
            <w:b/>
          </w:rPr>
          <w:id w:val="31667847"/>
          <w:placeholder>
            <w:docPart w:val="5301A5C401194EED87CB5EA9E0CA59C7"/>
          </w:placeholder>
          <w:temporary/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C</w:t>
          </w:r>
        </w:sdtContent>
      </w:sdt>
      <w:r w:rsidR="0058234D">
        <w:rPr>
          <w:b/>
        </w:rPr>
        <w:t xml:space="preserve">  </w:t>
      </w:r>
      <w:r w:rsidR="00FF42EA">
        <w:rPr>
          <w:b/>
        </w:rPr>
        <w:t xml:space="preserve"> </w:t>
      </w:r>
      <w:r w:rsidR="00300FB6">
        <w:rPr>
          <w:b/>
        </w:rPr>
        <w:t>děti:</w:t>
      </w:r>
      <w:r w:rsidR="0058234D">
        <w:rPr>
          <w:b/>
        </w:rPr>
        <w:t xml:space="preserve">   </w:t>
      </w:r>
      <w:sdt>
        <w:sdtPr>
          <w:rPr>
            <w:b/>
          </w:rPr>
          <w:id w:val="31667848"/>
          <w:placeholder>
            <w:docPart w:val="DEFBF909A05740CAA61F1DB2AE62EFD5"/>
          </w:placeholder>
          <w:temporary/>
          <w:showingPlcHdr/>
        </w:sdtPr>
        <w:sdtContent>
          <w:r w:rsidR="00300FB6"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A</w:t>
          </w:r>
        </w:sdtContent>
      </w:sdt>
      <w:r w:rsidR="00C4382B">
        <w:rPr>
          <w:b/>
        </w:rPr>
        <w:t xml:space="preserve"> </w:t>
      </w:r>
      <w:r w:rsidR="00300FB6">
        <w:rPr>
          <w:b/>
        </w:rPr>
        <w:t>/</w:t>
      </w:r>
      <w:r w:rsidR="00FF42EA">
        <w:rPr>
          <w:b/>
        </w:rPr>
        <w:t xml:space="preserve"> </w:t>
      </w:r>
      <w:r w:rsidR="0058234D">
        <w:rPr>
          <w:b/>
        </w:rPr>
        <w:t xml:space="preserve"> </w:t>
      </w:r>
      <w:sdt>
        <w:sdtPr>
          <w:rPr>
            <w:b/>
          </w:rPr>
          <w:id w:val="31667849"/>
          <w:placeholder>
            <w:docPart w:val="17ACA59D49864A6886C1932FCBF238F0"/>
          </w:placeholder>
          <w:temporary/>
          <w:showingPlcHdr/>
        </w:sdtPr>
        <w:sdtContent>
          <w:r w:rsidR="00300FB6"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B</w:t>
          </w:r>
        </w:sdtContent>
      </w:sdt>
      <w:r w:rsidR="00C4382B">
        <w:rPr>
          <w:b/>
        </w:rPr>
        <w:t xml:space="preserve"> </w:t>
      </w:r>
      <w:r w:rsidR="00300FB6">
        <w:rPr>
          <w:b/>
        </w:rPr>
        <w:t>/</w:t>
      </w:r>
      <w:r w:rsidR="00FF42EA">
        <w:rPr>
          <w:b/>
        </w:rPr>
        <w:t xml:space="preserve"> </w:t>
      </w:r>
      <w:r w:rsidR="0058234D">
        <w:rPr>
          <w:b/>
        </w:rPr>
        <w:t xml:space="preserve"> </w:t>
      </w:r>
      <w:sdt>
        <w:sdtPr>
          <w:rPr>
            <w:b/>
          </w:rPr>
          <w:id w:val="31667850"/>
          <w:placeholder>
            <w:docPart w:val="7DEC076521F645DFBAD0CDCB9FD5AF0D"/>
          </w:placeholder>
          <w:temporary/>
          <w:showingPlcHdr/>
        </w:sdtPr>
        <w:sdtContent>
          <w:r w:rsidR="00300FB6"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C</w:t>
          </w:r>
        </w:sdtContent>
      </w:sdt>
    </w:p>
    <w:p w:rsidR="00031A48" w:rsidRDefault="00031A48" w:rsidP="00031A48">
      <w:pPr>
        <w:pStyle w:val="Textkomente"/>
        <w:rPr>
          <w:sz w:val="18"/>
        </w:rPr>
      </w:pPr>
    </w:p>
    <w:p w:rsidR="00694752" w:rsidRDefault="009537A7" w:rsidP="00031A48">
      <w:pPr>
        <w:pStyle w:val="Textkomente"/>
        <w:rPr>
          <w:b/>
        </w:rPr>
      </w:pPr>
      <w:proofErr w:type="gramStart"/>
      <w:r>
        <w:rPr>
          <w:b/>
        </w:rPr>
        <w:t>9</w:t>
      </w:r>
      <w:r w:rsidR="00300FB6" w:rsidRPr="005E312B">
        <w:rPr>
          <w:b/>
        </w:rPr>
        <w:t>.5</w:t>
      </w:r>
      <w:proofErr w:type="gramEnd"/>
      <w:r w:rsidR="00300FB6">
        <w:rPr>
          <w:b/>
        </w:rPr>
        <w:t>.</w:t>
      </w:r>
      <w:r>
        <w:rPr>
          <w:b/>
        </w:rPr>
        <w:t xml:space="preserve"> </w:t>
      </w:r>
      <w:r w:rsidR="00F76F66">
        <w:rPr>
          <w:b/>
        </w:rPr>
        <w:t xml:space="preserve"> </w:t>
      </w:r>
      <w:r w:rsidR="00031A48" w:rsidRPr="00010FFF">
        <w:rPr>
          <w:sz w:val="22"/>
          <w:szCs w:val="22"/>
          <w:u w:val="single"/>
        </w:rPr>
        <w:t>snídaně</w:t>
      </w:r>
      <w:r w:rsidR="00FF42EA">
        <w:rPr>
          <w:sz w:val="22"/>
          <w:szCs w:val="22"/>
        </w:rPr>
        <w:t>:</w:t>
      </w:r>
      <w:r w:rsidR="00694752">
        <w:rPr>
          <w:sz w:val="22"/>
          <w:szCs w:val="22"/>
        </w:rPr>
        <w:t xml:space="preserve"> </w:t>
      </w:r>
      <w:r w:rsidR="0058234D">
        <w:rPr>
          <w:sz w:val="22"/>
          <w:szCs w:val="22"/>
        </w:rPr>
        <w:t xml:space="preserve"> </w:t>
      </w:r>
      <w:r w:rsidR="00300FB6" w:rsidRPr="00300FB6">
        <w:rPr>
          <w:b/>
        </w:rPr>
        <w:t xml:space="preserve"> </w:t>
      </w:r>
      <w:sdt>
        <w:sdtPr>
          <w:rPr>
            <w:b/>
          </w:rPr>
          <w:id w:val="31667851"/>
          <w:placeholder>
            <w:docPart w:val="DB90E995A5CC438599EDAD841D0A1877"/>
          </w:placeholder>
          <w:showingPlcHdr/>
        </w:sdtPr>
        <w:sdtContent>
          <w:r w:rsidR="00300FB6"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58234D">
        <w:rPr>
          <w:b/>
        </w:rPr>
        <w:t xml:space="preserve">  </w:t>
      </w:r>
      <w:r w:rsidR="00300FB6">
        <w:rPr>
          <w:b/>
        </w:rPr>
        <w:t>děti:</w:t>
      </w:r>
      <w:r w:rsidR="0058234D">
        <w:rPr>
          <w:b/>
        </w:rPr>
        <w:t xml:space="preserve"> </w:t>
      </w:r>
      <w:sdt>
        <w:sdtPr>
          <w:rPr>
            <w:b/>
          </w:rPr>
          <w:id w:val="31667854"/>
          <w:placeholder>
            <w:docPart w:val="181601E417BF4E95BA33894811877453"/>
          </w:placeholder>
          <w:showingPlcHdr/>
        </w:sdtPr>
        <w:sdtContent>
          <w:r w:rsidR="00300FB6"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58234D">
        <w:rPr>
          <w:b/>
        </w:rPr>
        <w:t xml:space="preserve"> </w:t>
      </w:r>
      <w:r w:rsidR="00694752">
        <w:rPr>
          <w:b/>
        </w:rPr>
        <w:t xml:space="preserve">  </w:t>
      </w:r>
      <w:r w:rsidR="00031A48" w:rsidRPr="00010FFF">
        <w:rPr>
          <w:sz w:val="22"/>
          <w:szCs w:val="22"/>
          <w:u w:val="single"/>
        </w:rPr>
        <w:t>oběd</w:t>
      </w:r>
      <w:r w:rsidR="00300FB6" w:rsidRPr="009537A7">
        <w:rPr>
          <w:sz w:val="22"/>
          <w:szCs w:val="22"/>
        </w:rPr>
        <w:t>:</w:t>
      </w:r>
      <w:r w:rsidR="00031A48" w:rsidRPr="00300FB6">
        <w:t xml:space="preserve"> </w:t>
      </w:r>
      <w:sdt>
        <w:sdtPr>
          <w:rPr>
            <w:b/>
          </w:rPr>
          <w:id w:val="31667861"/>
          <w:placeholder>
            <w:docPart w:val="694F1FD7092C42FF8BFADEB91FF48FA7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sdt>
        <w:sdtPr>
          <w:rPr>
            <w:b/>
          </w:rPr>
          <w:id w:val="31667862"/>
          <w:placeholder>
            <w:docPart w:val="E226BA47268A4472A5D2B85B00249712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proofErr w:type="gramStart"/>
      <w:sdt>
        <w:sdtPr>
          <w:rPr>
            <w:b/>
          </w:rPr>
          <w:id w:val="31667863"/>
          <w:placeholder>
            <w:docPart w:val="AD38B5258C204526A514F6BA4273B3E3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58234D">
        <w:rPr>
          <w:b/>
        </w:rPr>
        <w:t xml:space="preserve">  </w:t>
      </w:r>
      <w:r w:rsidR="00300FB6">
        <w:rPr>
          <w:b/>
        </w:rPr>
        <w:t>děti</w:t>
      </w:r>
      <w:proofErr w:type="gramEnd"/>
      <w:r w:rsidR="00300FB6">
        <w:rPr>
          <w:b/>
        </w:rPr>
        <w:t>:</w:t>
      </w:r>
      <w:r w:rsidR="0058234D">
        <w:rPr>
          <w:b/>
        </w:rPr>
        <w:t xml:space="preserve"> </w:t>
      </w:r>
      <w:sdt>
        <w:sdtPr>
          <w:rPr>
            <w:b/>
          </w:rPr>
          <w:id w:val="31667864"/>
          <w:placeholder>
            <w:docPart w:val="D003CF10E87040E0B94F719A07E900A6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sdt>
        <w:sdtPr>
          <w:rPr>
            <w:b/>
          </w:rPr>
          <w:id w:val="31667865"/>
          <w:placeholder>
            <w:docPart w:val="C1618A67BFA24668A22CD54D09FF0326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proofErr w:type="gramStart"/>
      <w:sdt>
        <w:sdtPr>
          <w:rPr>
            <w:b/>
          </w:rPr>
          <w:id w:val="31667866"/>
          <w:placeholder>
            <w:docPart w:val="04F2020DA1CB45C4BE92A24D8CD6C107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300FB6" w:rsidRPr="00300FB6">
        <w:t xml:space="preserve"> </w:t>
      </w:r>
      <w:r w:rsidR="00694752">
        <w:t xml:space="preserve"> </w:t>
      </w:r>
      <w:r w:rsidR="00031A48" w:rsidRPr="00010FFF">
        <w:rPr>
          <w:sz w:val="22"/>
          <w:szCs w:val="22"/>
          <w:u w:val="single"/>
        </w:rPr>
        <w:t>večeře</w:t>
      </w:r>
      <w:proofErr w:type="gramEnd"/>
      <w:r w:rsidR="00300FB6" w:rsidRPr="009537A7">
        <w:rPr>
          <w:sz w:val="22"/>
          <w:szCs w:val="22"/>
        </w:rPr>
        <w:t>:</w:t>
      </w:r>
      <w:r w:rsidR="0058234D">
        <w:rPr>
          <w:sz w:val="22"/>
          <w:szCs w:val="22"/>
        </w:rPr>
        <w:t xml:space="preserve"> </w:t>
      </w:r>
      <w:r w:rsidR="00300FB6" w:rsidRPr="00300FB6">
        <w:rPr>
          <w:b/>
        </w:rPr>
        <w:t xml:space="preserve"> </w:t>
      </w:r>
      <w:sdt>
        <w:sdtPr>
          <w:rPr>
            <w:b/>
            <w:highlight w:val="yellow"/>
          </w:rPr>
          <w:id w:val="31667868"/>
          <w:placeholder>
            <w:docPart w:val="BDD91C2616E04A33A6F440FA4EF612FF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 w:rsidRPr="009E34D8">
        <w:rPr>
          <w:b/>
          <w:highlight w:val="yellow"/>
        </w:rPr>
        <w:t xml:space="preserve"> </w:t>
      </w:r>
      <w:r w:rsidR="00300FB6" w:rsidRPr="009E34D8">
        <w:rPr>
          <w:b/>
          <w:highlight w:val="yellow"/>
        </w:rPr>
        <w:t>/</w:t>
      </w:r>
      <w:r w:rsidR="0058234D">
        <w:rPr>
          <w:b/>
        </w:rPr>
        <w:t xml:space="preserve"> </w:t>
      </w:r>
      <w:sdt>
        <w:sdtPr>
          <w:rPr>
            <w:b/>
          </w:rPr>
          <w:id w:val="31667869"/>
          <w:placeholder>
            <w:docPart w:val="E2D17306AA36475D828B2F444AD2001B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proofErr w:type="gramStart"/>
      <w:sdt>
        <w:sdtPr>
          <w:rPr>
            <w:b/>
          </w:rPr>
          <w:id w:val="31667870"/>
          <w:placeholder>
            <w:docPart w:val="9921D0AD1AAB44FBB999EFA538C0CB71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58234D">
        <w:rPr>
          <w:b/>
        </w:rPr>
        <w:t xml:space="preserve">  </w:t>
      </w:r>
      <w:r w:rsidR="00300FB6">
        <w:rPr>
          <w:b/>
        </w:rPr>
        <w:t>děti</w:t>
      </w:r>
      <w:proofErr w:type="gramEnd"/>
      <w:r w:rsidR="00300FB6">
        <w:rPr>
          <w:b/>
        </w:rPr>
        <w:t>:</w:t>
      </w:r>
      <w:r w:rsidR="0058234D">
        <w:rPr>
          <w:b/>
        </w:rPr>
        <w:t xml:space="preserve">   </w:t>
      </w:r>
      <w:sdt>
        <w:sdtPr>
          <w:rPr>
            <w:b/>
          </w:rPr>
          <w:id w:val="31667871"/>
          <w:placeholder>
            <w:docPart w:val="F19F99E259404613AE65429FCF7E4CFF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sdt>
        <w:sdtPr>
          <w:rPr>
            <w:b/>
          </w:rPr>
          <w:id w:val="31667872"/>
          <w:placeholder>
            <w:docPart w:val="6D5041E1A3B84408A86357E974BAB987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 w:rsidR="00300FB6">
        <w:rPr>
          <w:b/>
        </w:rPr>
        <w:t>/</w:t>
      </w:r>
      <w:r w:rsidR="0058234D">
        <w:rPr>
          <w:b/>
        </w:rPr>
        <w:t xml:space="preserve"> </w:t>
      </w:r>
      <w:sdt>
        <w:sdtPr>
          <w:rPr>
            <w:b/>
          </w:rPr>
          <w:id w:val="31667873"/>
          <w:placeholder>
            <w:docPart w:val="72A045AD720A4B069BE5C1D0E95C1A58"/>
          </w:placeholder>
          <w:showingPlcHdr/>
        </w:sdtPr>
        <w:sdtContent>
          <w:r w:rsidR="00300FB6"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>
        <w:rPr>
          <w:b/>
        </w:rPr>
        <w:t xml:space="preserve"> </w:t>
      </w:r>
      <w:r w:rsidR="0058234D">
        <w:rPr>
          <w:b/>
        </w:rPr>
        <w:t xml:space="preserve"> </w:t>
      </w:r>
    </w:p>
    <w:p w:rsidR="00031A48" w:rsidRDefault="009537A7" w:rsidP="00031A48">
      <w:pPr>
        <w:pStyle w:val="Textkomente"/>
        <w:rPr>
          <w:b/>
        </w:rPr>
      </w:pPr>
      <w:r>
        <w:rPr>
          <w:b/>
        </w:rPr>
        <w:t>Snídaně jsou pro ubytované povinné!</w:t>
      </w:r>
    </w:p>
    <w:p w:rsidR="009537A7" w:rsidRDefault="009537A7" w:rsidP="00031A48">
      <w:pPr>
        <w:pStyle w:val="Textkomente"/>
        <w:rPr>
          <w:b/>
        </w:rPr>
      </w:pPr>
    </w:p>
    <w:p w:rsidR="00694752" w:rsidRDefault="009537A7" w:rsidP="00031A48">
      <w:pPr>
        <w:pStyle w:val="Textkomente"/>
        <w:rPr>
          <w:b/>
        </w:rPr>
      </w:pPr>
      <w:proofErr w:type="gramStart"/>
      <w:r>
        <w:rPr>
          <w:b/>
        </w:rPr>
        <w:t>10</w:t>
      </w:r>
      <w:r w:rsidRPr="005E312B">
        <w:rPr>
          <w:b/>
        </w:rPr>
        <w:t>.5</w:t>
      </w:r>
      <w:r>
        <w:rPr>
          <w:b/>
        </w:rPr>
        <w:t xml:space="preserve">. </w:t>
      </w:r>
      <w:r w:rsidRPr="00010FFF">
        <w:rPr>
          <w:sz w:val="22"/>
          <w:szCs w:val="22"/>
          <w:u w:val="single"/>
        </w:rPr>
        <w:t>snídaně</w:t>
      </w:r>
      <w:proofErr w:type="gramEnd"/>
      <w:r w:rsidR="00FF42EA">
        <w:rPr>
          <w:sz w:val="22"/>
          <w:szCs w:val="22"/>
        </w:rPr>
        <w:t>:</w:t>
      </w:r>
      <w:r w:rsidR="00AB47A7">
        <w:rPr>
          <w:sz w:val="22"/>
          <w:szCs w:val="22"/>
        </w:rPr>
        <w:t xml:space="preserve"> </w:t>
      </w:r>
      <w:sdt>
        <w:sdtPr>
          <w:rPr>
            <w:b/>
          </w:rPr>
          <w:id w:val="31667874"/>
          <w:placeholder>
            <w:docPart w:val="BB2F8CBF622D4D34B186AFA55A719074"/>
          </w:placeholder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FF42EA">
        <w:rPr>
          <w:b/>
        </w:rPr>
        <w:t xml:space="preserve"> </w:t>
      </w:r>
      <w:r w:rsidR="00694752">
        <w:rPr>
          <w:b/>
        </w:rPr>
        <w:t xml:space="preserve"> </w:t>
      </w:r>
      <w:r>
        <w:rPr>
          <w:b/>
        </w:rPr>
        <w:t>děti:</w:t>
      </w:r>
      <w:r w:rsidR="00FF42EA">
        <w:rPr>
          <w:b/>
        </w:rPr>
        <w:t xml:space="preserve"> </w:t>
      </w:r>
      <w:sdt>
        <w:sdtPr>
          <w:rPr>
            <w:b/>
          </w:rPr>
          <w:id w:val="31667875"/>
          <w:placeholder>
            <w:docPart w:val="E4D4CBB5BBE14F949E79EB70E875C334"/>
          </w:placeholder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FF42EA">
        <w:rPr>
          <w:b/>
        </w:rPr>
        <w:t xml:space="preserve"> </w:t>
      </w:r>
      <w:r w:rsidR="00694752">
        <w:rPr>
          <w:b/>
        </w:rPr>
        <w:t xml:space="preserve">   </w:t>
      </w:r>
      <w:r w:rsidRPr="00010FFF">
        <w:rPr>
          <w:sz w:val="22"/>
          <w:szCs w:val="22"/>
          <w:u w:val="single"/>
        </w:rPr>
        <w:t>oběd</w:t>
      </w:r>
      <w:r w:rsidRPr="009537A7">
        <w:rPr>
          <w:sz w:val="22"/>
          <w:szCs w:val="22"/>
        </w:rPr>
        <w:t>:</w:t>
      </w:r>
      <w:r w:rsidRPr="00300FB6">
        <w:t xml:space="preserve"> </w:t>
      </w:r>
      <w:sdt>
        <w:sdtPr>
          <w:rPr>
            <w:b/>
          </w:rPr>
          <w:id w:val="31667876"/>
          <w:placeholder>
            <w:docPart w:val="682A1461D3FD449F8AC6C296216E9A87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77"/>
          <w:placeholder>
            <w:docPart w:val="59846CA233FE4DEFB71662396111EEB9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proofErr w:type="gramStart"/>
      <w:sdt>
        <w:sdtPr>
          <w:rPr>
            <w:b/>
          </w:rPr>
          <w:id w:val="31667878"/>
          <w:placeholder>
            <w:docPart w:val="BDC0181767FD44939DDC1A6D10E4B69F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FF42EA">
        <w:rPr>
          <w:b/>
        </w:rPr>
        <w:t xml:space="preserve"> </w:t>
      </w:r>
      <w:r w:rsidR="00694752">
        <w:rPr>
          <w:b/>
        </w:rPr>
        <w:t xml:space="preserve"> </w:t>
      </w:r>
      <w:r>
        <w:rPr>
          <w:b/>
        </w:rPr>
        <w:t>děti</w:t>
      </w:r>
      <w:proofErr w:type="gramEnd"/>
      <w:r>
        <w:rPr>
          <w:b/>
        </w:rPr>
        <w:t>:</w:t>
      </w:r>
      <w:r w:rsidR="00F76F66">
        <w:rPr>
          <w:b/>
        </w:rPr>
        <w:t xml:space="preserve"> </w:t>
      </w:r>
      <w:r w:rsidR="00694752">
        <w:rPr>
          <w:b/>
        </w:rPr>
        <w:t xml:space="preserve"> </w:t>
      </w:r>
      <w:sdt>
        <w:sdtPr>
          <w:rPr>
            <w:b/>
          </w:rPr>
          <w:id w:val="31667879"/>
          <w:placeholder>
            <w:docPart w:val="BF0B63D2CDE14A1AB1FF0EBC250EA0CF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80"/>
          <w:placeholder>
            <w:docPart w:val="B6B930F801CC4312B04A342C594AD33D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694752">
        <w:rPr>
          <w:b/>
        </w:rPr>
        <w:t xml:space="preserve"> </w:t>
      </w:r>
      <w:proofErr w:type="gramStart"/>
      <w:sdt>
        <w:sdtPr>
          <w:rPr>
            <w:b/>
          </w:rPr>
          <w:id w:val="31667881"/>
          <w:placeholder>
            <w:docPart w:val="8F1BAF50661741EE84EDB37E8880813C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Pr="00300FB6">
        <w:t xml:space="preserve"> </w:t>
      </w:r>
      <w:r w:rsidR="00694752">
        <w:t xml:space="preserve"> </w:t>
      </w:r>
      <w:r w:rsidRPr="00010FFF">
        <w:rPr>
          <w:sz w:val="22"/>
          <w:szCs w:val="22"/>
          <w:u w:val="single"/>
        </w:rPr>
        <w:t>večeře</w:t>
      </w:r>
      <w:proofErr w:type="gramEnd"/>
      <w:r w:rsidRPr="009537A7">
        <w:rPr>
          <w:sz w:val="22"/>
          <w:szCs w:val="22"/>
        </w:rPr>
        <w:t>:</w:t>
      </w:r>
      <w:r w:rsidR="00FF42EA">
        <w:rPr>
          <w:b/>
        </w:rPr>
        <w:t xml:space="preserve"> </w:t>
      </w:r>
      <w:r w:rsidR="00694752">
        <w:rPr>
          <w:b/>
        </w:rPr>
        <w:t xml:space="preserve"> </w:t>
      </w:r>
      <w:sdt>
        <w:sdtPr>
          <w:rPr>
            <w:b/>
          </w:rPr>
          <w:id w:val="31667882"/>
          <w:placeholder>
            <w:docPart w:val="EC152E637A5447D9B2B28D3A022B53E2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694752">
        <w:rPr>
          <w:b/>
        </w:rPr>
        <w:t xml:space="preserve"> </w:t>
      </w:r>
      <w:sdt>
        <w:sdtPr>
          <w:rPr>
            <w:b/>
          </w:rPr>
          <w:id w:val="31667883"/>
          <w:placeholder>
            <w:docPart w:val="D649F2F9E52342CAA2870268D347635B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84"/>
          <w:placeholder>
            <w:docPart w:val="D39B5876192D4EB2973969E56D3603D7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FF42EA">
        <w:rPr>
          <w:b/>
        </w:rPr>
        <w:t xml:space="preserve"> </w:t>
      </w:r>
      <w:r>
        <w:rPr>
          <w:b/>
        </w:rPr>
        <w:t>děti:</w:t>
      </w:r>
      <w:r w:rsidR="00694752">
        <w:rPr>
          <w:b/>
        </w:rPr>
        <w:t xml:space="preserve">  </w:t>
      </w:r>
      <w:r w:rsidR="00FF42EA">
        <w:rPr>
          <w:b/>
        </w:rPr>
        <w:t xml:space="preserve"> </w:t>
      </w:r>
      <w:sdt>
        <w:sdtPr>
          <w:rPr>
            <w:b/>
          </w:rPr>
          <w:id w:val="31667885"/>
          <w:placeholder>
            <w:docPart w:val="3EF8F5F608E545418D4D57E72B7C1333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86"/>
          <w:placeholder>
            <w:docPart w:val="50038DBB48014FD09A5CBBFCF84E4E09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87"/>
          <w:placeholder>
            <w:docPart w:val="679C9C4B732C4E4FA53786B4FDF30304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>
        <w:rPr>
          <w:b/>
        </w:rPr>
        <w:t xml:space="preserve"> </w:t>
      </w:r>
      <w:r w:rsidR="00694752">
        <w:rPr>
          <w:b/>
        </w:rPr>
        <w:t xml:space="preserve"> </w:t>
      </w:r>
    </w:p>
    <w:p w:rsidR="009537A7" w:rsidRPr="00C4382B" w:rsidRDefault="009537A7" w:rsidP="00031A48">
      <w:pPr>
        <w:pStyle w:val="Textkomente"/>
        <w:rPr>
          <w:b/>
          <w:color w:val="808080" w:themeColor="background1" w:themeShade="80"/>
        </w:rPr>
      </w:pPr>
      <w:r>
        <w:rPr>
          <w:b/>
        </w:rPr>
        <w:t>Snídaně jsou pro ubytované povinné!</w:t>
      </w:r>
    </w:p>
    <w:p w:rsidR="00367DA3" w:rsidRDefault="00367DA3" w:rsidP="00031A48">
      <w:pPr>
        <w:pStyle w:val="Textkomente"/>
        <w:rPr>
          <w:b/>
        </w:rPr>
      </w:pPr>
    </w:p>
    <w:p w:rsidR="009537A7" w:rsidRPr="00C4382B" w:rsidRDefault="009537A7" w:rsidP="009537A7">
      <w:pPr>
        <w:pStyle w:val="Textkomente"/>
        <w:rPr>
          <w:b/>
          <w:color w:val="808080" w:themeColor="background1" w:themeShade="80"/>
        </w:rPr>
      </w:pPr>
      <w:proofErr w:type="gramStart"/>
      <w:r>
        <w:rPr>
          <w:b/>
        </w:rPr>
        <w:t>11</w:t>
      </w:r>
      <w:r w:rsidRPr="005E312B">
        <w:rPr>
          <w:b/>
        </w:rPr>
        <w:t>.5</w:t>
      </w:r>
      <w:r>
        <w:rPr>
          <w:b/>
        </w:rPr>
        <w:t xml:space="preserve">. </w:t>
      </w:r>
      <w:r w:rsidRPr="00010FFF">
        <w:rPr>
          <w:sz w:val="22"/>
          <w:szCs w:val="22"/>
          <w:u w:val="single"/>
        </w:rPr>
        <w:t>snídaně</w:t>
      </w:r>
      <w:proofErr w:type="gramEnd"/>
      <w:r w:rsidR="00FF42EA">
        <w:rPr>
          <w:sz w:val="22"/>
          <w:szCs w:val="22"/>
        </w:rPr>
        <w:t>:</w:t>
      </w:r>
      <w:r w:rsidRPr="00300FB6">
        <w:rPr>
          <w:b/>
        </w:rPr>
        <w:t xml:space="preserve"> </w:t>
      </w:r>
      <w:sdt>
        <w:sdtPr>
          <w:rPr>
            <w:b/>
          </w:rPr>
          <w:id w:val="31667888"/>
          <w:placeholder>
            <w:docPart w:val="A34196DCFF1B486DA6E2D449FEB0AFF1"/>
          </w:placeholder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FF42EA">
        <w:rPr>
          <w:b/>
        </w:rPr>
        <w:t xml:space="preserve"> </w:t>
      </w:r>
      <w:r w:rsidR="00F76F66">
        <w:rPr>
          <w:b/>
        </w:rPr>
        <w:t xml:space="preserve"> </w:t>
      </w:r>
      <w:r>
        <w:rPr>
          <w:b/>
        </w:rPr>
        <w:t>děti:</w:t>
      </w:r>
      <w:r w:rsidR="00FF42EA">
        <w:rPr>
          <w:b/>
        </w:rPr>
        <w:t xml:space="preserve"> </w:t>
      </w:r>
      <w:sdt>
        <w:sdtPr>
          <w:rPr>
            <w:b/>
          </w:rPr>
          <w:id w:val="31667889"/>
          <w:placeholder>
            <w:docPart w:val="11920547F036497B9061968E1E8A219C"/>
          </w:placeholder>
          <w:showingPlcHdr/>
        </w:sdtPr>
        <w:sdtContent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sdtContent>
      </w:sdt>
      <w:r w:rsidR="00FF42EA">
        <w:rPr>
          <w:b/>
        </w:rPr>
        <w:t xml:space="preserve">  </w:t>
      </w:r>
      <w:r w:rsidR="00694752">
        <w:rPr>
          <w:b/>
        </w:rPr>
        <w:t xml:space="preserve">  </w:t>
      </w:r>
      <w:r w:rsidRPr="00010FFF">
        <w:rPr>
          <w:sz w:val="22"/>
          <w:szCs w:val="22"/>
          <w:u w:val="single"/>
        </w:rPr>
        <w:t>oběd</w:t>
      </w:r>
      <w:r w:rsidRPr="009537A7">
        <w:rPr>
          <w:sz w:val="22"/>
          <w:szCs w:val="22"/>
        </w:rPr>
        <w:t>:</w:t>
      </w:r>
      <w:r w:rsidR="00FF42EA">
        <w:rPr>
          <w:sz w:val="22"/>
          <w:szCs w:val="22"/>
        </w:rPr>
        <w:t xml:space="preserve"> </w:t>
      </w:r>
      <w:r w:rsidRPr="00300FB6">
        <w:t xml:space="preserve"> </w:t>
      </w:r>
      <w:sdt>
        <w:sdtPr>
          <w:rPr>
            <w:b/>
          </w:rPr>
          <w:id w:val="31667890"/>
          <w:placeholder>
            <w:docPart w:val="691AB048C17D4056BF325E705F2681BC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91"/>
          <w:placeholder>
            <w:docPart w:val="1C06A2FE92D94B60AFA7BA9F8CD0F301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92"/>
          <w:placeholder>
            <w:docPart w:val="9769B58F47DE409CA570D3283B9406DD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="00FF42EA">
        <w:rPr>
          <w:b/>
        </w:rPr>
        <w:t xml:space="preserve"> </w:t>
      </w:r>
      <w:r>
        <w:rPr>
          <w:b/>
        </w:rPr>
        <w:t>děti:</w:t>
      </w:r>
      <w:r w:rsidR="00694752">
        <w:rPr>
          <w:b/>
        </w:rPr>
        <w:t xml:space="preserve"> </w:t>
      </w:r>
      <w:r w:rsidR="00FF42EA">
        <w:rPr>
          <w:b/>
        </w:rPr>
        <w:t xml:space="preserve"> </w:t>
      </w:r>
      <w:sdt>
        <w:sdtPr>
          <w:rPr>
            <w:b/>
          </w:rPr>
          <w:id w:val="31667893"/>
          <w:placeholder>
            <w:docPart w:val="8383C1E33F344379A3A3B27EC450B5A5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94"/>
          <w:placeholder>
            <w:docPart w:val="5AD5EC0D90504D34810D2CC96B5EF14E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sdtContent>
      </w:sdt>
      <w:r w:rsidR="00694752">
        <w:rPr>
          <w:b/>
        </w:rPr>
        <w:t xml:space="preserve"> </w:t>
      </w:r>
      <w:r>
        <w:rPr>
          <w:b/>
        </w:rPr>
        <w:t>/</w:t>
      </w:r>
      <w:r w:rsidR="00FF42EA">
        <w:rPr>
          <w:b/>
        </w:rPr>
        <w:t xml:space="preserve"> </w:t>
      </w:r>
      <w:sdt>
        <w:sdtPr>
          <w:rPr>
            <w:b/>
          </w:rPr>
          <w:id w:val="31667895"/>
          <w:placeholder>
            <w:docPart w:val="EAE5CF9C1CB148D08CF5EA7B47ABC80A"/>
          </w:placeholder>
          <w:showingPlcHdr/>
        </w:sdtPr>
        <w:sdtContent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sdtContent>
      </w:sdt>
      <w:r w:rsidRPr="00300FB6">
        <w:t xml:space="preserve"> </w:t>
      </w:r>
    </w:p>
    <w:p w:rsidR="00031A48" w:rsidRDefault="00031A48" w:rsidP="00031A48">
      <w:pPr>
        <w:pStyle w:val="Textkomente"/>
        <w:rPr>
          <w:sz w:val="18"/>
        </w:rPr>
      </w:pPr>
    </w:p>
    <w:p w:rsidR="00031A48" w:rsidRPr="00F76F66" w:rsidRDefault="009537A7" w:rsidP="00A32A78">
      <w:pPr>
        <w:pStyle w:val="Textkomente"/>
        <w:rPr>
          <w:sz w:val="18"/>
          <w:szCs w:val="18"/>
        </w:rPr>
      </w:pPr>
      <w:r w:rsidRPr="00F76F66">
        <w:rPr>
          <w:b/>
          <w:bCs/>
        </w:rPr>
        <w:t xml:space="preserve">Celkem </w:t>
      </w:r>
      <w:proofErr w:type="gramStart"/>
      <w:r w:rsidR="00031A48" w:rsidRPr="00F76F66">
        <w:rPr>
          <w:b/>
          <w:bCs/>
        </w:rPr>
        <w:t>jídlo</w:t>
      </w:r>
      <w:r w:rsidR="00031A48" w:rsidRPr="00F76F66">
        <w:t>:</w:t>
      </w:r>
      <w:r w:rsidR="00F76F66">
        <w:t xml:space="preserve">  </w:t>
      </w:r>
      <w:r w:rsidRPr="00010FFF">
        <w:rPr>
          <w:b/>
          <w:u w:val="single"/>
        </w:rPr>
        <w:t>snídaně</w:t>
      </w:r>
      <w:proofErr w:type="gramEnd"/>
      <w:r w:rsidR="00FF42EA" w:rsidRPr="00F76F66">
        <w:rPr>
          <w:b/>
        </w:rPr>
        <w:t>:</w:t>
      </w:r>
      <w:r w:rsidR="00031A48" w:rsidRPr="00F76F66">
        <w:rPr>
          <w:b/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31667902"/>
          <w:placeholder>
            <w:docPart w:val="C8A6FB084B744B088F9D53FBC515DB00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  <w:r w:rsidR="00FF42EA" w:rsidRPr="00F76F66">
        <w:rPr>
          <w:sz w:val="18"/>
          <w:szCs w:val="18"/>
        </w:rPr>
        <w:t xml:space="preserve">  /</w:t>
      </w:r>
      <w:r w:rsidRPr="00F76F66">
        <w:rPr>
          <w:b/>
          <w:sz w:val="18"/>
          <w:szCs w:val="18"/>
        </w:rPr>
        <w:t>děti:</w:t>
      </w:r>
      <w:r w:rsidR="00FF42EA" w:rsidRPr="00F76F66">
        <w:rPr>
          <w:b/>
          <w:sz w:val="18"/>
          <w:szCs w:val="18"/>
        </w:rPr>
        <w:t xml:space="preserve"> </w:t>
      </w:r>
      <w:sdt>
        <w:sdtPr>
          <w:rPr>
            <w:b/>
            <w:sz w:val="18"/>
            <w:szCs w:val="18"/>
          </w:rPr>
          <w:id w:val="31667903"/>
          <w:placeholder>
            <w:docPart w:val="62A658BD91CB4FA39A969E59A11CF746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  <w:r w:rsidR="00FF42EA" w:rsidRPr="00F76F66">
        <w:rPr>
          <w:b/>
          <w:sz w:val="18"/>
          <w:szCs w:val="18"/>
        </w:rPr>
        <w:t xml:space="preserve"> , </w:t>
      </w:r>
      <w:r w:rsidR="00F76F66">
        <w:rPr>
          <w:b/>
          <w:sz w:val="18"/>
          <w:szCs w:val="18"/>
        </w:rPr>
        <w:t xml:space="preserve">  </w:t>
      </w:r>
      <w:r w:rsidRPr="00010FFF">
        <w:rPr>
          <w:b/>
          <w:u w:val="single"/>
        </w:rPr>
        <w:t>oběd</w:t>
      </w:r>
      <w:r w:rsidRPr="00F76F66">
        <w:rPr>
          <w:b/>
        </w:rPr>
        <w:t>:</w:t>
      </w:r>
      <w:r w:rsidR="00FF42EA" w:rsidRPr="00F76F66">
        <w:rPr>
          <w:b/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31667904"/>
          <w:placeholder>
            <w:docPart w:val="291B98242CB145208A2160DD26A4BCF8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  <w:r w:rsidR="00FF42EA" w:rsidRPr="00F76F66">
        <w:rPr>
          <w:sz w:val="18"/>
          <w:szCs w:val="18"/>
        </w:rPr>
        <w:t xml:space="preserve">  /</w:t>
      </w:r>
      <w:r w:rsidRPr="00F76F66">
        <w:rPr>
          <w:b/>
          <w:sz w:val="18"/>
          <w:szCs w:val="18"/>
        </w:rPr>
        <w:t>děti:</w:t>
      </w:r>
      <w:r w:rsidR="00FF42EA" w:rsidRPr="00F76F66">
        <w:rPr>
          <w:b/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31667905"/>
          <w:placeholder>
            <w:docPart w:val="9E344C51BC624DD885DA60F215527F53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  <w:r w:rsidR="00FF42EA" w:rsidRPr="00F76F66">
        <w:rPr>
          <w:sz w:val="18"/>
          <w:szCs w:val="18"/>
        </w:rPr>
        <w:t xml:space="preserve"> , </w:t>
      </w:r>
      <w:r w:rsidR="00F76F66">
        <w:rPr>
          <w:sz w:val="18"/>
          <w:szCs w:val="18"/>
        </w:rPr>
        <w:t xml:space="preserve">  </w:t>
      </w:r>
      <w:r w:rsidRPr="00010FFF">
        <w:rPr>
          <w:b/>
          <w:u w:val="single"/>
        </w:rPr>
        <w:t>večeře</w:t>
      </w:r>
      <w:r w:rsidR="00FF42EA" w:rsidRPr="00F76F66">
        <w:rPr>
          <w:b/>
        </w:rPr>
        <w:t>:</w:t>
      </w:r>
      <w:r w:rsidR="00FF42EA" w:rsidRPr="00F76F66">
        <w:rPr>
          <w:b/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31667906"/>
          <w:placeholder>
            <w:docPart w:val="C536DB50FC634FD88860A474807ADFC8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  <w:r w:rsidR="00FF42EA" w:rsidRPr="00F76F66">
        <w:rPr>
          <w:sz w:val="18"/>
          <w:szCs w:val="18"/>
        </w:rPr>
        <w:t xml:space="preserve">  /</w:t>
      </w:r>
      <w:r w:rsidRPr="00F76F66">
        <w:rPr>
          <w:b/>
          <w:sz w:val="18"/>
          <w:szCs w:val="18"/>
        </w:rPr>
        <w:t>děti:</w:t>
      </w:r>
      <w:r w:rsidR="00FF42EA" w:rsidRPr="00F76F66">
        <w:rPr>
          <w:b/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31667907"/>
          <w:placeholder>
            <w:docPart w:val="4209B6BEDBA6450C93A14610900A7023"/>
          </w:placeholder>
          <w:showingPlcHdr/>
        </w:sdtPr>
        <w:sdtContent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sdtContent>
      </w:sdt>
    </w:p>
    <w:p w:rsidR="00010FFF" w:rsidRDefault="00010FFF" w:rsidP="00031A48">
      <w:pPr>
        <w:pStyle w:val="Textkomente"/>
        <w:rPr>
          <w:b/>
          <w:bCs/>
        </w:rPr>
      </w:pPr>
    </w:p>
    <w:p w:rsidR="00A32A78" w:rsidRPr="00F76F66" w:rsidRDefault="00031A48" w:rsidP="00031A48">
      <w:pPr>
        <w:pStyle w:val="Textkomente"/>
        <w:rPr>
          <w:sz w:val="18"/>
          <w:szCs w:val="18"/>
        </w:rPr>
      </w:pPr>
      <w:r w:rsidRPr="00010FFF">
        <w:rPr>
          <w:b/>
          <w:bCs/>
          <w:u w:val="single"/>
        </w:rPr>
        <w:t xml:space="preserve">Celkem </w:t>
      </w:r>
      <w:proofErr w:type="gramStart"/>
      <w:r w:rsidRPr="00010FFF">
        <w:rPr>
          <w:b/>
          <w:bCs/>
          <w:u w:val="single"/>
        </w:rPr>
        <w:t>strava</w:t>
      </w:r>
      <w:r w:rsidRPr="00F76F66">
        <w:t>:</w:t>
      </w:r>
      <w:r w:rsidR="00FF42EA" w:rsidRPr="00F76F66">
        <w:rPr>
          <w:sz w:val="18"/>
          <w:szCs w:val="18"/>
        </w:rPr>
        <w:t xml:space="preserve">  </w:t>
      </w:r>
      <w:r w:rsidRPr="00F76F66">
        <w:rPr>
          <w:sz w:val="18"/>
          <w:szCs w:val="18"/>
        </w:rPr>
        <w:t xml:space="preserve"> </w:t>
      </w:r>
      <w:sdt>
        <w:sdtPr>
          <w:rPr>
            <w:b/>
            <w:bCs/>
            <w:sz w:val="18"/>
            <w:szCs w:val="18"/>
          </w:rPr>
          <w:id w:val="31667926"/>
          <w:placeholder>
            <w:docPart w:val="F8A650A28A754965813E2708B0AD1011"/>
          </w:placeholder>
          <w:showingPlcHdr/>
        </w:sdtPr>
        <w:sdtContent>
          <w:r w:rsidR="00A32A78" w:rsidRPr="00D67214">
            <w:rPr>
              <w:bCs/>
              <w:i/>
              <w:sz w:val="18"/>
              <w:szCs w:val="18"/>
              <w:highlight w:val="yellow"/>
            </w:rPr>
            <w:t>vypočítejte</w:t>
          </w:r>
          <w:proofErr w:type="gramEnd"/>
          <w:r w:rsidR="00A32A78" w:rsidRPr="00D67214">
            <w:rPr>
              <w:bCs/>
              <w:i/>
              <w:sz w:val="18"/>
              <w:szCs w:val="18"/>
              <w:highlight w:val="yellow"/>
            </w:rPr>
            <w:t xml:space="preserve"> </w:t>
          </w:r>
          <w:r w:rsidR="00A32A78" w:rsidRPr="00D67214">
            <w:rPr>
              <w:b/>
              <w:bCs/>
              <w:i/>
              <w:sz w:val="18"/>
              <w:szCs w:val="18"/>
              <w:highlight w:val="yellow"/>
            </w:rPr>
            <w:t xml:space="preserve">snídaně </w:t>
          </w:r>
          <w:r w:rsidR="00A32A78" w:rsidRPr="00D67214">
            <w:rPr>
              <w:bCs/>
              <w:i/>
              <w:sz w:val="18"/>
              <w:szCs w:val="18"/>
              <w:highlight w:val="yellow"/>
            </w:rPr>
            <w:t>Celkem</w:t>
          </w:r>
        </w:sdtContent>
      </w:sdt>
      <w:r w:rsidR="00FF42EA" w:rsidRPr="00F76F66">
        <w:rPr>
          <w:b/>
          <w:bCs/>
          <w:sz w:val="18"/>
          <w:szCs w:val="18"/>
        </w:rPr>
        <w:t xml:space="preserve"> </w:t>
      </w:r>
      <w:r w:rsidRPr="00010FFF">
        <w:rPr>
          <w:b/>
          <w:sz w:val="18"/>
          <w:szCs w:val="18"/>
        </w:rPr>
        <w:t>Kč</w:t>
      </w:r>
      <w:r w:rsidR="00F76F66">
        <w:rPr>
          <w:sz w:val="18"/>
          <w:szCs w:val="18"/>
        </w:rPr>
        <w:t>,</w:t>
      </w:r>
      <w:r w:rsidR="00FF42EA" w:rsidRPr="00F76F66">
        <w:rPr>
          <w:sz w:val="18"/>
          <w:szCs w:val="18"/>
        </w:rPr>
        <w:t xml:space="preserve">  </w:t>
      </w:r>
      <w:r w:rsidR="00F76F66">
        <w:rPr>
          <w:sz w:val="18"/>
          <w:szCs w:val="18"/>
        </w:rPr>
        <w:t xml:space="preserve">  </w:t>
      </w:r>
      <w:r w:rsidR="00FF42EA" w:rsidRPr="00F76F66">
        <w:rPr>
          <w:sz w:val="22"/>
          <w:szCs w:val="22"/>
        </w:rPr>
        <w:t>+</w:t>
      </w:r>
      <w:r w:rsidR="00FF42EA" w:rsidRPr="00F76F66">
        <w:rPr>
          <w:sz w:val="18"/>
          <w:szCs w:val="18"/>
        </w:rPr>
        <w:t xml:space="preserve">   </w:t>
      </w:r>
      <w:r w:rsidR="00A32A78" w:rsidRPr="00F76F66">
        <w:rPr>
          <w:sz w:val="18"/>
          <w:szCs w:val="18"/>
        </w:rPr>
        <w:t xml:space="preserve"> </w:t>
      </w:r>
      <w:sdt>
        <w:sdtPr>
          <w:rPr>
            <w:b/>
            <w:bCs/>
            <w:sz w:val="18"/>
            <w:szCs w:val="18"/>
          </w:rPr>
          <w:id w:val="31667927"/>
          <w:placeholder>
            <w:docPart w:val="BB86ED4BA033493ABB61E10393F84B9F"/>
          </w:placeholder>
          <w:showingPlcHdr/>
        </w:sdtPr>
        <w:sdtContent>
          <w:r w:rsidR="00A32A78" w:rsidRPr="00D67214">
            <w:rPr>
              <w:bCs/>
              <w:i/>
              <w:sz w:val="18"/>
              <w:szCs w:val="18"/>
              <w:highlight w:val="yellow"/>
            </w:rPr>
            <w:t xml:space="preserve">vypočítejte </w:t>
          </w:r>
          <w:r w:rsidR="00A32A78" w:rsidRPr="00D67214">
            <w:rPr>
              <w:b/>
              <w:bCs/>
              <w:i/>
              <w:sz w:val="18"/>
              <w:szCs w:val="18"/>
              <w:highlight w:val="yellow"/>
            </w:rPr>
            <w:t>obědy</w:t>
          </w:r>
          <w:r w:rsidR="00A32A78" w:rsidRPr="00D67214">
            <w:rPr>
              <w:bCs/>
              <w:i/>
              <w:sz w:val="18"/>
              <w:szCs w:val="18"/>
              <w:highlight w:val="yellow"/>
            </w:rPr>
            <w:t xml:space="preserve"> Celkem</w:t>
          </w:r>
        </w:sdtContent>
      </w:sdt>
      <w:r w:rsidR="00F76F66">
        <w:rPr>
          <w:b/>
          <w:bCs/>
          <w:sz w:val="18"/>
          <w:szCs w:val="18"/>
        </w:rPr>
        <w:t xml:space="preserve"> </w:t>
      </w:r>
      <w:r w:rsidR="00A32A78" w:rsidRPr="00010FFF">
        <w:rPr>
          <w:b/>
          <w:sz w:val="18"/>
          <w:szCs w:val="18"/>
        </w:rPr>
        <w:t>Kč</w:t>
      </w:r>
      <w:r w:rsidR="00A32A78" w:rsidRPr="00F76F66">
        <w:rPr>
          <w:sz w:val="18"/>
          <w:szCs w:val="18"/>
        </w:rPr>
        <w:t>,</w:t>
      </w:r>
      <w:r w:rsidR="00F76F66">
        <w:rPr>
          <w:sz w:val="18"/>
          <w:szCs w:val="18"/>
        </w:rPr>
        <w:t xml:space="preserve">  </w:t>
      </w:r>
      <w:r w:rsidR="00A32A78" w:rsidRPr="00F76F66">
        <w:rPr>
          <w:sz w:val="18"/>
          <w:szCs w:val="18"/>
        </w:rPr>
        <w:t xml:space="preserve"> </w:t>
      </w:r>
      <w:r w:rsidR="00FF42EA" w:rsidRPr="00F76F66">
        <w:rPr>
          <w:sz w:val="22"/>
          <w:szCs w:val="22"/>
        </w:rPr>
        <w:t>+</w:t>
      </w:r>
      <w:r w:rsidR="00FF42EA" w:rsidRPr="00F76F66">
        <w:rPr>
          <w:sz w:val="18"/>
          <w:szCs w:val="18"/>
        </w:rPr>
        <w:t xml:space="preserve">   </w:t>
      </w:r>
      <w:sdt>
        <w:sdtPr>
          <w:rPr>
            <w:b/>
            <w:bCs/>
            <w:sz w:val="18"/>
            <w:szCs w:val="18"/>
          </w:rPr>
          <w:id w:val="31667928"/>
          <w:placeholder>
            <w:docPart w:val="4E055BB651DF4520854C18D761D5F46C"/>
          </w:placeholder>
          <w:showingPlcHdr/>
        </w:sdtPr>
        <w:sdtContent>
          <w:r w:rsidR="00A32A78" w:rsidRPr="00D67214">
            <w:rPr>
              <w:bCs/>
              <w:i/>
              <w:sz w:val="18"/>
              <w:szCs w:val="18"/>
              <w:highlight w:val="yellow"/>
            </w:rPr>
            <w:t xml:space="preserve">vypočítejte </w:t>
          </w:r>
          <w:r w:rsidR="00A32A78" w:rsidRPr="00D67214">
            <w:rPr>
              <w:b/>
              <w:bCs/>
              <w:i/>
              <w:sz w:val="18"/>
              <w:szCs w:val="18"/>
              <w:highlight w:val="yellow"/>
            </w:rPr>
            <w:t>večeře</w:t>
          </w:r>
          <w:r w:rsidR="00A32A78" w:rsidRPr="00D67214">
            <w:rPr>
              <w:bCs/>
              <w:i/>
              <w:sz w:val="18"/>
              <w:szCs w:val="18"/>
              <w:highlight w:val="yellow"/>
            </w:rPr>
            <w:t xml:space="preserve"> Celkem</w:t>
          </w:r>
        </w:sdtContent>
      </w:sdt>
      <w:r w:rsidR="00FF42EA" w:rsidRPr="00F76F66">
        <w:rPr>
          <w:b/>
          <w:bCs/>
          <w:sz w:val="18"/>
          <w:szCs w:val="18"/>
        </w:rPr>
        <w:t xml:space="preserve"> </w:t>
      </w:r>
      <w:r w:rsidR="00A32A78" w:rsidRPr="00010FFF">
        <w:rPr>
          <w:b/>
          <w:sz w:val="18"/>
          <w:szCs w:val="18"/>
        </w:rPr>
        <w:t>Kč</w:t>
      </w:r>
      <w:r w:rsidRPr="00F76F66">
        <w:rPr>
          <w:sz w:val="18"/>
          <w:szCs w:val="18"/>
        </w:rPr>
        <w:t xml:space="preserve"> </w:t>
      </w:r>
    </w:p>
    <w:p w:rsidR="00031A48" w:rsidRPr="00F37148" w:rsidRDefault="00031A48" w:rsidP="00031A48">
      <w:pPr>
        <w:pStyle w:val="Textkomente"/>
        <w:rPr>
          <w:sz w:val="18"/>
        </w:rPr>
      </w:pPr>
      <w:r w:rsidRPr="00F37148">
        <w:t xml:space="preserve">( - snídaně: </w:t>
      </w:r>
      <w:r w:rsidR="00A32A78" w:rsidRPr="00F37148">
        <w:t>4</w:t>
      </w:r>
      <w:r w:rsidRPr="00F37148">
        <w:t>5</w:t>
      </w:r>
      <w:r w:rsidR="00A32A78" w:rsidRPr="00F37148">
        <w:t>/</w:t>
      </w:r>
      <w:r w:rsidR="001A764B">
        <w:t>27</w:t>
      </w:r>
      <w:r w:rsidRPr="00F37148">
        <w:t>,-  obědy</w:t>
      </w:r>
      <w:r w:rsidR="001A764B">
        <w:t xml:space="preserve"> 95</w:t>
      </w:r>
      <w:r w:rsidR="00A32A78" w:rsidRPr="00F37148">
        <w:t>/</w:t>
      </w:r>
      <w:r w:rsidR="001A764B">
        <w:t>57</w:t>
      </w:r>
      <w:r w:rsidR="00A32A78" w:rsidRPr="00F37148">
        <w:t>,-</w:t>
      </w:r>
      <w:r w:rsidRPr="00F37148">
        <w:t xml:space="preserve"> večeře:</w:t>
      </w:r>
      <w:r w:rsidR="00A32A78" w:rsidRPr="00F37148">
        <w:t xml:space="preserve"> </w:t>
      </w:r>
      <w:r w:rsidR="001A764B">
        <w:t>8</w:t>
      </w:r>
      <w:r w:rsidRPr="00F37148">
        <w:t>0</w:t>
      </w:r>
      <w:r w:rsidR="00A32A78" w:rsidRPr="00F37148">
        <w:t>/</w:t>
      </w:r>
      <w:r w:rsidR="001A764B">
        <w:t>48</w:t>
      </w:r>
      <w:r w:rsidR="00A32A78" w:rsidRPr="00F37148">
        <w:t>,-Kč</w:t>
      </w:r>
      <w:r w:rsidRPr="00F37148">
        <w:t>)</w:t>
      </w:r>
    </w:p>
    <w:p w:rsidR="00031A48" w:rsidRDefault="00031A48" w:rsidP="00031A48">
      <w:pPr>
        <w:pStyle w:val="Textkomente"/>
        <w:rPr>
          <w:sz w:val="18"/>
        </w:rPr>
      </w:pPr>
    </w:p>
    <w:p w:rsidR="00031A48" w:rsidRDefault="00031A48" w:rsidP="00031A48">
      <w:pPr>
        <w:pStyle w:val="Textkomente"/>
        <w:rPr>
          <w:b/>
          <w:bCs/>
          <w:sz w:val="18"/>
        </w:rPr>
      </w:pPr>
      <w:r w:rsidRPr="00010FFF">
        <w:rPr>
          <w:b/>
          <w:bCs/>
          <w:u w:val="single"/>
        </w:rPr>
        <w:t>CELKEM noclehy a stravné odesláno</w:t>
      </w:r>
      <w:r w:rsidRPr="00367DA3">
        <w:rPr>
          <w:b/>
          <w:bCs/>
        </w:rPr>
        <w:t>:</w:t>
      </w:r>
      <w:r w:rsidR="00A32A78" w:rsidRPr="00A32A78">
        <w:rPr>
          <w:b/>
          <w:bCs/>
          <w:sz w:val="18"/>
        </w:rPr>
        <w:t xml:space="preserve"> </w:t>
      </w:r>
      <w:sdt>
        <w:sdtPr>
          <w:rPr>
            <w:b/>
            <w:bCs/>
            <w:sz w:val="18"/>
          </w:rPr>
          <w:id w:val="31667929"/>
          <w:placeholder>
            <w:docPart w:val="C6EA0332BB5849D78B8A15EF637047FD"/>
          </w:placeholder>
          <w:showingPlcHdr/>
        </w:sdtPr>
        <w:sdtContent>
          <w:r w:rsidR="00A32A78" w:rsidRPr="00D67214">
            <w:rPr>
              <w:bCs/>
              <w:i/>
              <w:color w:val="808080" w:themeColor="background1" w:themeShade="80"/>
              <w:sz w:val="24"/>
              <w:szCs w:val="24"/>
              <w:highlight w:val="yellow"/>
            </w:rPr>
            <w:t xml:space="preserve">vypočítejte noclehy a stravné </w:t>
          </w:r>
          <w:proofErr w:type="gramStart"/>
          <w:r w:rsidR="00A32A78" w:rsidRPr="00D67214">
            <w:rPr>
              <w:bCs/>
              <w:i/>
              <w:color w:val="808080" w:themeColor="background1" w:themeShade="80"/>
              <w:sz w:val="24"/>
              <w:szCs w:val="24"/>
              <w:highlight w:val="yellow"/>
            </w:rPr>
            <w:t>Celkem</w:t>
          </w:r>
        </w:sdtContent>
      </w:sdt>
      <w:r w:rsidR="00A32A78">
        <w:rPr>
          <w:b/>
          <w:bCs/>
          <w:sz w:val="18"/>
        </w:rPr>
        <w:t xml:space="preserve"> </w:t>
      </w:r>
      <w:r w:rsidR="006808B2">
        <w:rPr>
          <w:b/>
          <w:bCs/>
          <w:sz w:val="18"/>
        </w:rPr>
        <w:t>,-</w:t>
      </w:r>
      <w:r w:rsidRPr="006808B2">
        <w:rPr>
          <w:b/>
          <w:bCs/>
          <w:sz w:val="28"/>
        </w:rPr>
        <w:t>Kč</w:t>
      </w:r>
      <w:proofErr w:type="gramEnd"/>
    </w:p>
    <w:p w:rsidR="00031A48" w:rsidRDefault="00031A48" w:rsidP="00031A48">
      <w:pPr>
        <w:pStyle w:val="Textkomente"/>
        <w:ind w:left="3540" w:firstLine="708"/>
        <w:rPr>
          <w:b/>
          <w:bCs/>
        </w:rPr>
      </w:pPr>
    </w:p>
    <w:p w:rsidR="00367DA3" w:rsidRDefault="00367DA3" w:rsidP="00A32A78">
      <w:pPr>
        <w:pStyle w:val="Bezmezer"/>
        <w:rPr>
          <w:b/>
        </w:rPr>
      </w:pPr>
      <w:r>
        <w:rPr>
          <w:b/>
        </w:rPr>
        <w:t xml:space="preserve">Na : </w:t>
      </w:r>
      <w:r>
        <w:t>číslo účtu:</w:t>
      </w:r>
      <w:r w:rsidRPr="00367DA3">
        <w:rPr>
          <w:b/>
          <w:bCs/>
          <w:sz w:val="28"/>
        </w:rPr>
        <w:t>228200236/0300</w:t>
      </w:r>
      <w:r>
        <w:rPr>
          <w:b/>
          <w:bCs/>
          <w:sz w:val="28"/>
        </w:rPr>
        <w:t xml:space="preserve">    </w:t>
      </w:r>
      <w:proofErr w:type="gramStart"/>
      <w:r>
        <w:rPr>
          <w:b/>
          <w:bCs/>
          <w:sz w:val="28"/>
        </w:rPr>
        <w:t>v.s.</w:t>
      </w:r>
      <w:proofErr w:type="gramEnd"/>
      <w:r>
        <w:rPr>
          <w:b/>
          <w:bCs/>
          <w:sz w:val="28"/>
        </w:rPr>
        <w:t xml:space="preserve"> – Váš telefon     zpráva: Jméno a příjmení</w:t>
      </w:r>
    </w:p>
    <w:p w:rsidR="00367DA3" w:rsidRDefault="00367DA3" w:rsidP="00A32A78">
      <w:pPr>
        <w:pStyle w:val="Bezmezer"/>
        <w:rPr>
          <w:b/>
        </w:rPr>
      </w:pPr>
    </w:p>
    <w:p w:rsidR="00367DA3" w:rsidRPr="00E507F9" w:rsidRDefault="00367DA3" w:rsidP="00367DA3">
      <w:pPr>
        <w:pStyle w:val="Textkomente"/>
        <w:rPr>
          <w:b/>
          <w:bCs/>
          <w:szCs w:val="18"/>
        </w:rPr>
      </w:pPr>
      <w:r w:rsidRPr="00E507F9">
        <w:rPr>
          <w:b/>
          <w:bCs/>
          <w:szCs w:val="18"/>
        </w:rPr>
        <w:t xml:space="preserve">Závazně objednávám dle výše uvedených údajů noclehy, stravování ve výše zmíněném zařízení  Jarního srazu adoptovaných chrtů a </w:t>
      </w:r>
      <w:proofErr w:type="spellStart"/>
      <w:r w:rsidRPr="00E507F9">
        <w:rPr>
          <w:b/>
          <w:bCs/>
          <w:szCs w:val="18"/>
        </w:rPr>
        <w:t>nechrtů</w:t>
      </w:r>
      <w:proofErr w:type="spellEnd"/>
      <w:r w:rsidRPr="00E507F9">
        <w:rPr>
          <w:b/>
          <w:bCs/>
          <w:szCs w:val="18"/>
        </w:rPr>
        <w:t xml:space="preserve"> ve dnech </w:t>
      </w:r>
      <w:proofErr w:type="gramStart"/>
      <w:r w:rsidRPr="00E507F9">
        <w:rPr>
          <w:b/>
          <w:bCs/>
          <w:szCs w:val="18"/>
        </w:rPr>
        <w:t>8.5</w:t>
      </w:r>
      <w:proofErr w:type="gramEnd"/>
      <w:r w:rsidRPr="00E507F9">
        <w:rPr>
          <w:b/>
          <w:bCs/>
          <w:szCs w:val="18"/>
        </w:rPr>
        <w:t>.  –  11. 5. 2014.</w:t>
      </w:r>
      <w:r w:rsidR="006808B2" w:rsidRPr="00E507F9">
        <w:rPr>
          <w:b/>
          <w:bCs/>
          <w:szCs w:val="18"/>
        </w:rPr>
        <w:t xml:space="preserve"> Uhrazením zálohové platby bude rezervace oboustranně závazná!</w:t>
      </w:r>
    </w:p>
    <w:p w:rsidR="00367DA3" w:rsidRDefault="00367DA3" w:rsidP="00367DA3">
      <w:pPr>
        <w:pStyle w:val="Zkladntex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  <w:t xml:space="preserve">          </w:t>
      </w:r>
      <w:proofErr w:type="spellStart"/>
      <w:proofErr w:type="gramStart"/>
      <w:r>
        <w:rPr>
          <w:sz w:val="18"/>
        </w:rPr>
        <w:t>P.s</w:t>
      </w:r>
      <w:proofErr w:type="spellEnd"/>
      <w:r>
        <w:rPr>
          <w:sz w:val="18"/>
        </w:rPr>
        <w:t>.</w:t>
      </w:r>
      <w:proofErr w:type="gramEnd"/>
      <w:r>
        <w:rPr>
          <w:sz w:val="18"/>
        </w:rPr>
        <w:t xml:space="preserve"> – prosíme, </w:t>
      </w:r>
      <w:r w:rsidRPr="00196FB6">
        <w:rPr>
          <w:b/>
          <w:sz w:val="18"/>
        </w:rPr>
        <w:t>zašlete nám zálohu ve výši ceny</w:t>
      </w:r>
      <w:r>
        <w:rPr>
          <w:sz w:val="18"/>
        </w:rPr>
        <w:t xml:space="preserve"> noclehů a stravného na uvedený účet  </w:t>
      </w:r>
      <w:r w:rsidRPr="00E507F9">
        <w:rPr>
          <w:b/>
          <w:bCs/>
        </w:rPr>
        <w:t>228200236/0300</w:t>
      </w:r>
      <w:r>
        <w:rPr>
          <w:b/>
          <w:bCs/>
          <w:sz w:val="18"/>
        </w:rPr>
        <w:t>,</w:t>
      </w:r>
      <w:r>
        <w:rPr>
          <w:sz w:val="18"/>
        </w:rPr>
        <w:t xml:space="preserve"> vedený u ČSOB, a.s., </w:t>
      </w:r>
      <w:r w:rsidRPr="00C62483">
        <w:rPr>
          <w:b/>
          <w:sz w:val="18"/>
        </w:rPr>
        <w:t>zpráva pro příjemce Vaše jméno</w:t>
      </w:r>
      <w:r w:rsidRPr="00CA522D">
        <w:rPr>
          <w:b/>
          <w:sz w:val="18"/>
        </w:rPr>
        <w:t xml:space="preserve"> </w:t>
      </w:r>
      <w:r>
        <w:rPr>
          <w:sz w:val="18"/>
        </w:rPr>
        <w:t xml:space="preserve">a variabilní symbol: </w:t>
      </w:r>
      <w:r>
        <w:rPr>
          <w:b/>
          <w:bCs/>
          <w:sz w:val="18"/>
        </w:rPr>
        <w:t>číslo mobil. telefonu</w:t>
      </w:r>
      <w:r>
        <w:rPr>
          <w:sz w:val="18"/>
        </w:rPr>
        <w:t xml:space="preserve">, které jste uvedli v přihlášce, tím bude zajištěna rezervace míst. - </w:t>
      </w:r>
      <w:proofErr w:type="spellStart"/>
      <w:proofErr w:type="gramStart"/>
      <w:r>
        <w:rPr>
          <w:sz w:val="18"/>
        </w:rPr>
        <w:t>č.OP</w:t>
      </w:r>
      <w:proofErr w:type="spellEnd"/>
      <w:proofErr w:type="gramEnd"/>
      <w:r>
        <w:rPr>
          <w:sz w:val="18"/>
        </w:rPr>
        <w:t xml:space="preserve"> je nutné pro vyplnění ohlášky hotelu.</w:t>
      </w:r>
    </w:p>
    <w:p w:rsidR="00367DA3" w:rsidRDefault="00367DA3" w:rsidP="00367DA3">
      <w:pPr>
        <w:pStyle w:val="Textkomente"/>
      </w:pPr>
      <w:r>
        <w:rPr>
          <w:sz w:val="18"/>
        </w:rPr>
        <w:t xml:space="preserve">/ </w:t>
      </w:r>
      <w:r>
        <w:rPr>
          <w:i/>
          <w:iCs/>
          <w:sz w:val="18"/>
        </w:rPr>
        <w:t xml:space="preserve">Vyplňte a vyplněný a podepsaný vraťte na adresu: </w:t>
      </w:r>
      <w:r>
        <w:rPr>
          <w:b/>
          <w:bCs/>
          <w:i/>
          <w:iCs/>
          <w:sz w:val="18"/>
        </w:rPr>
        <w:t xml:space="preserve">Greyhound </w:t>
      </w:r>
      <w:proofErr w:type="spellStart"/>
      <w:r>
        <w:rPr>
          <w:b/>
          <w:bCs/>
          <w:i/>
          <w:iCs/>
          <w:sz w:val="18"/>
        </w:rPr>
        <w:t>Adoption</w:t>
      </w:r>
      <w:proofErr w:type="spell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Czech</w:t>
      </w:r>
      <w:proofErr w:type="spell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Repulic</w:t>
      </w:r>
      <w:proofErr w:type="spellEnd"/>
      <w:r>
        <w:rPr>
          <w:b/>
          <w:bCs/>
          <w:i/>
          <w:iCs/>
          <w:sz w:val="18"/>
        </w:rPr>
        <w:t xml:space="preserve">, Olšová </w:t>
      </w:r>
      <w:proofErr w:type="gramStart"/>
      <w:r>
        <w:rPr>
          <w:b/>
          <w:bCs/>
          <w:i/>
          <w:iCs/>
          <w:sz w:val="18"/>
        </w:rPr>
        <w:t>673,      417 12</w:t>
      </w:r>
      <w:proofErr w:type="gramEnd"/>
      <w:r>
        <w:rPr>
          <w:b/>
          <w:bCs/>
          <w:i/>
          <w:iCs/>
          <w:sz w:val="18"/>
        </w:rPr>
        <w:t xml:space="preserve"> </w:t>
      </w:r>
      <w:proofErr w:type="spellStart"/>
      <w:r>
        <w:rPr>
          <w:b/>
          <w:bCs/>
          <w:i/>
          <w:iCs/>
          <w:sz w:val="18"/>
        </w:rPr>
        <w:t>Proboštov</w:t>
      </w:r>
      <w:proofErr w:type="spellEnd"/>
      <w:r>
        <w:rPr>
          <w:sz w:val="18"/>
        </w:rPr>
        <w:t xml:space="preserve"> / nebo jako přílohu E-mailu </w:t>
      </w:r>
      <w:hyperlink r:id="rId8" w:history="1">
        <w:r w:rsidRPr="00D22A9F">
          <w:rPr>
            <w:rStyle w:val="Hypertextovodkaz"/>
            <w:sz w:val="18"/>
          </w:rPr>
          <w:t>adopce.chrtu@seznam.cz</w:t>
        </w:r>
      </w:hyperlink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</w:p>
    <w:p w:rsidR="00367DA3" w:rsidRDefault="00367DA3" w:rsidP="00A32A78">
      <w:pPr>
        <w:pStyle w:val="Bezmezer"/>
        <w:rPr>
          <w:b/>
        </w:rPr>
      </w:pPr>
      <w:r>
        <w:rPr>
          <w:b/>
        </w:rPr>
        <w:t>Příloha: Jídelní lístek</w:t>
      </w:r>
    </w:p>
    <w:p w:rsidR="00367DA3" w:rsidRDefault="00367DA3" w:rsidP="00A32A78">
      <w:pPr>
        <w:pStyle w:val="Bezmezer"/>
        <w:rPr>
          <w:b/>
        </w:rPr>
      </w:pPr>
    </w:p>
    <w:p w:rsidR="00367DA3" w:rsidRDefault="008578E8" w:rsidP="00A32A78">
      <w:pPr>
        <w:pStyle w:val="Bezmezer"/>
        <w:rPr>
          <w:b/>
        </w:rPr>
      </w:pPr>
      <w:r>
        <w:rPr>
          <w:b/>
        </w:rPr>
        <w:t>čtvrtek</w:t>
      </w:r>
    </w:p>
    <w:p w:rsidR="00031A48" w:rsidRPr="00B726E2" w:rsidRDefault="00A32A78" w:rsidP="00A32A78">
      <w:pPr>
        <w:pStyle w:val="Bezmezer"/>
      </w:pPr>
      <w:proofErr w:type="gramStart"/>
      <w:r>
        <w:rPr>
          <w:b/>
        </w:rPr>
        <w:t>8</w:t>
      </w:r>
      <w:r w:rsidR="00031A48"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="00031A48" w:rsidRPr="00B726E2">
        <w:rPr>
          <w:b/>
        </w:rPr>
        <w:t xml:space="preserve"> večeře</w:t>
      </w:r>
      <w:r w:rsidR="00031A48" w:rsidRPr="00B726E2">
        <w:t xml:space="preserve"> -</w:t>
      </w:r>
      <w:r>
        <w:t xml:space="preserve"> </w:t>
      </w:r>
      <w:r>
        <w:tab/>
      </w:r>
      <w:r w:rsidRPr="00B726E2">
        <w:t xml:space="preserve">ALTERNACE </w:t>
      </w:r>
      <w:r>
        <w:t>A</w:t>
      </w:r>
      <w:r w:rsidR="00031A48" w:rsidRPr="00B726E2">
        <w:t xml:space="preserve"> </w:t>
      </w:r>
      <w:r w:rsidR="008578E8">
        <w:t xml:space="preserve">  </w:t>
      </w:r>
      <w:r w:rsidR="00031A48" w:rsidRPr="00B726E2">
        <w:t>Vepřová směs se zeleninou, rýže, obloha  </w:t>
      </w:r>
      <w:r w:rsidR="00031A48">
        <w:t>- bez polévky (</w:t>
      </w:r>
      <w:r w:rsidR="00031A48" w:rsidRPr="00B726E2">
        <w:t xml:space="preserve"> </w:t>
      </w:r>
      <w:r w:rsidR="008578E8">
        <w:t>80</w:t>
      </w:r>
      <w:r w:rsidR="00031A48" w:rsidRPr="00B726E2">
        <w:t>/</w:t>
      </w:r>
      <w:r w:rsidR="008578E8">
        <w:t>48</w:t>
      </w:r>
      <w:r w:rsidR="00031A48" w:rsidRPr="00B726E2">
        <w:t>Kč</w:t>
      </w:r>
      <w:r w:rsidR="00031A48">
        <w:t>)</w:t>
      </w:r>
    </w:p>
    <w:p w:rsidR="00367DA3" w:rsidRDefault="00031A48" w:rsidP="008578E8">
      <w:pPr>
        <w:pStyle w:val="Bezmezer"/>
        <w:ind w:left="2124"/>
      </w:pPr>
      <w:r w:rsidRPr="00B726E2">
        <w:t xml:space="preserve">ALTERNACE </w:t>
      </w:r>
      <w:r w:rsidR="00A32A78">
        <w:t>B</w:t>
      </w:r>
      <w:r w:rsidRPr="00B726E2">
        <w:t xml:space="preserve"> - Kuřecí směs se zeleninou, rýže, obloha</w:t>
      </w:r>
      <w:r w:rsidRPr="00B726E2">
        <w:br/>
        <w:t xml:space="preserve">ALTERNACE </w:t>
      </w:r>
      <w:r w:rsidR="00A32A78">
        <w:t>C</w:t>
      </w:r>
      <w:r w:rsidRPr="00B726E2">
        <w:t xml:space="preserve"> - Restovaná zelenina, opečený brambor</w:t>
      </w:r>
    </w:p>
    <w:p w:rsidR="008578E8" w:rsidRPr="008578E8" w:rsidRDefault="008578E8" w:rsidP="008578E8">
      <w:pPr>
        <w:pStyle w:val="Bezmezer"/>
        <w:rPr>
          <w:b/>
        </w:rPr>
      </w:pPr>
      <w:r w:rsidRPr="008578E8">
        <w:rPr>
          <w:b/>
        </w:rPr>
        <w:t>Pátek</w:t>
      </w:r>
    </w:p>
    <w:p w:rsidR="00031A48" w:rsidRPr="00B726E2" w:rsidRDefault="00A32A78" w:rsidP="00A32A78">
      <w:pPr>
        <w:pStyle w:val="Bezmezer"/>
      </w:pPr>
      <w:proofErr w:type="gramStart"/>
      <w:r>
        <w:rPr>
          <w:b/>
        </w:rPr>
        <w:t>9</w:t>
      </w:r>
      <w:r w:rsidR="00031A48"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="00031A48" w:rsidRPr="00B726E2">
        <w:rPr>
          <w:b/>
        </w:rPr>
        <w:t xml:space="preserve"> snídaně </w:t>
      </w:r>
      <w:r w:rsidR="00031A48" w:rsidRPr="00B726E2">
        <w:t>- formou švédských stolů + ovoce, zelenina    </w:t>
      </w:r>
      <w:r w:rsidR="00031A48">
        <w:t>(</w:t>
      </w:r>
      <w:r w:rsidR="00367DA3">
        <w:t>4</w:t>
      </w:r>
      <w:r w:rsidR="00031A48" w:rsidRPr="00B726E2">
        <w:t>5/</w:t>
      </w:r>
      <w:r w:rsidR="008578E8">
        <w:t>27</w:t>
      </w:r>
      <w:r w:rsidR="00031A48" w:rsidRPr="00B726E2">
        <w:t>Kč</w:t>
      </w:r>
      <w:r w:rsidR="00031A48">
        <w:t>)</w:t>
      </w:r>
    </w:p>
    <w:p w:rsidR="00A32A78" w:rsidRPr="00B726E2" w:rsidRDefault="00A32A78" w:rsidP="00A32A78">
      <w:pPr>
        <w:pStyle w:val="Bezmezer"/>
      </w:pPr>
      <w:proofErr w:type="gramStart"/>
      <w:r>
        <w:rPr>
          <w:b/>
        </w:rPr>
        <w:t>9</w:t>
      </w:r>
      <w:r w:rsidR="00031A48"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="00031A48" w:rsidRPr="00B726E2">
        <w:rPr>
          <w:b/>
        </w:rPr>
        <w:t xml:space="preserve"> oběd</w:t>
      </w:r>
      <w:r w:rsidR="00031A48" w:rsidRPr="00B726E2">
        <w:t xml:space="preserve"> - </w:t>
      </w:r>
      <w:r>
        <w:tab/>
      </w:r>
      <w:r w:rsidRPr="00B726E2">
        <w:t xml:space="preserve">ALTERNACE </w:t>
      </w:r>
      <w:r>
        <w:t>A</w:t>
      </w:r>
      <w:r w:rsidRPr="00B726E2">
        <w:t xml:space="preserve"> </w:t>
      </w:r>
      <w:r w:rsidR="008578E8">
        <w:t xml:space="preserve">  Vepřové na paprice, houskový knedlík</w:t>
      </w:r>
      <w:r w:rsidRPr="00B726E2">
        <w:t xml:space="preserve">  </w:t>
      </w:r>
      <w:r w:rsidR="008578E8">
        <w:t>- kuřecí vývar</w:t>
      </w:r>
      <w:r>
        <w:t xml:space="preserve"> (</w:t>
      </w:r>
      <w:r w:rsidRPr="00B726E2">
        <w:t xml:space="preserve"> 9</w:t>
      </w:r>
      <w:r w:rsidR="008578E8">
        <w:t>5</w:t>
      </w:r>
      <w:r w:rsidRPr="00B726E2">
        <w:t>/</w:t>
      </w:r>
      <w:r w:rsidR="008578E8">
        <w:t>57</w:t>
      </w:r>
      <w:r w:rsidRPr="00B726E2">
        <w:t>Kč</w:t>
      </w:r>
      <w:r>
        <w:t>)</w:t>
      </w:r>
    </w:p>
    <w:p w:rsidR="00A32A78" w:rsidRDefault="00A32A78" w:rsidP="00A32A78">
      <w:pPr>
        <w:pStyle w:val="Bezmezer"/>
        <w:ind w:left="2124"/>
      </w:pPr>
      <w:r w:rsidRPr="00B726E2">
        <w:t xml:space="preserve">ALTERNACE </w:t>
      </w:r>
      <w:r>
        <w:t>B</w:t>
      </w:r>
      <w:r w:rsidR="008578E8">
        <w:t xml:space="preserve"> - Kuře</w:t>
      </w:r>
      <w:r w:rsidRPr="00B726E2">
        <w:t xml:space="preserve"> </w:t>
      </w:r>
      <w:r w:rsidR="008578E8">
        <w:t>na paprice, těstoviny</w:t>
      </w:r>
      <w:r w:rsidR="008578E8" w:rsidRPr="00B726E2">
        <w:t xml:space="preserve">  </w:t>
      </w:r>
      <w:r w:rsidR="008578E8">
        <w:t>- kuřecí vývar</w:t>
      </w:r>
      <w:r w:rsidRPr="00B726E2">
        <w:br/>
        <w:t xml:space="preserve">ALTERNACE </w:t>
      </w:r>
      <w:r>
        <w:t>C</w:t>
      </w:r>
      <w:r w:rsidRPr="00B726E2">
        <w:t xml:space="preserve"> </w:t>
      </w:r>
      <w:r w:rsidR="008578E8">
        <w:t>–</w:t>
      </w:r>
      <w:r w:rsidRPr="00B726E2">
        <w:t xml:space="preserve"> </w:t>
      </w:r>
      <w:r w:rsidR="008578E8">
        <w:t>Smažený Hermelín</w:t>
      </w:r>
      <w:r w:rsidRPr="00B726E2">
        <w:t>, opečený brambor</w:t>
      </w:r>
      <w:r w:rsidR="008578E8">
        <w:t>/hranolky- kuřecí vývar</w:t>
      </w:r>
    </w:p>
    <w:p w:rsidR="00367DA3" w:rsidRPr="00B726E2" w:rsidRDefault="00367DA3" w:rsidP="00A32A78">
      <w:pPr>
        <w:pStyle w:val="Bezmezer"/>
        <w:ind w:left="2124"/>
      </w:pPr>
    </w:p>
    <w:p w:rsidR="00A32A78" w:rsidRPr="00B726E2" w:rsidRDefault="00A32A78" w:rsidP="00A32A78">
      <w:pPr>
        <w:pStyle w:val="Bezmezer"/>
      </w:pPr>
      <w:proofErr w:type="gramStart"/>
      <w:r>
        <w:rPr>
          <w:b/>
        </w:rPr>
        <w:t>9</w:t>
      </w:r>
      <w:r w:rsidR="00031A48"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="00031A48" w:rsidRPr="00B726E2">
        <w:rPr>
          <w:b/>
        </w:rPr>
        <w:t xml:space="preserve"> večeře</w:t>
      </w:r>
      <w:r w:rsidR="00031A48" w:rsidRPr="00B726E2">
        <w:t xml:space="preserve"> - </w:t>
      </w:r>
      <w:r>
        <w:tab/>
      </w:r>
      <w:r w:rsidRPr="00B726E2">
        <w:t xml:space="preserve">ALTERNACE </w:t>
      </w:r>
      <w:r>
        <w:t>A</w:t>
      </w:r>
      <w:r w:rsidRPr="00B726E2">
        <w:t xml:space="preserve"> </w:t>
      </w:r>
      <w:r w:rsidR="008578E8">
        <w:t>Domácí sekaná, bramborová kaše</w:t>
      </w:r>
      <w:r w:rsidRPr="00B726E2">
        <w:t xml:space="preserve">  </w:t>
      </w:r>
      <w:r>
        <w:t xml:space="preserve">- </w:t>
      </w:r>
      <w:r w:rsidR="008578E8">
        <w:t xml:space="preserve">bez polévky </w:t>
      </w:r>
    </w:p>
    <w:p w:rsidR="00A32A78" w:rsidRDefault="00A32A78" w:rsidP="00A32A78">
      <w:pPr>
        <w:pStyle w:val="Bezmezer"/>
        <w:ind w:left="2124"/>
      </w:pPr>
      <w:r w:rsidRPr="00B726E2">
        <w:t xml:space="preserve">ALTERNACE </w:t>
      </w:r>
      <w:r>
        <w:t>B</w:t>
      </w:r>
      <w:r w:rsidRPr="00B726E2">
        <w:t xml:space="preserve"> - Kuřecí </w:t>
      </w:r>
      <w:r w:rsidR="00921DD3">
        <w:t>rizoto</w:t>
      </w:r>
      <w:r w:rsidR="00921DD3" w:rsidRPr="00B726E2">
        <w:t xml:space="preserve"> </w:t>
      </w:r>
      <w:r w:rsidRPr="00B726E2">
        <w:br/>
        <w:t xml:space="preserve">ALTERNACE </w:t>
      </w:r>
      <w:r>
        <w:t>C</w:t>
      </w:r>
      <w:r w:rsidRPr="00B726E2">
        <w:t xml:space="preserve"> </w:t>
      </w:r>
      <w:r w:rsidR="00921DD3">
        <w:t>–</w:t>
      </w:r>
      <w:r w:rsidRPr="00B726E2">
        <w:t xml:space="preserve"> </w:t>
      </w:r>
      <w:r w:rsidR="00921DD3">
        <w:t>Zeleninové rizoto</w:t>
      </w:r>
    </w:p>
    <w:p w:rsidR="00367DA3" w:rsidRPr="008578E8" w:rsidRDefault="008578E8" w:rsidP="008578E8">
      <w:pPr>
        <w:pStyle w:val="Bezmezer"/>
        <w:rPr>
          <w:b/>
        </w:rPr>
      </w:pPr>
      <w:r w:rsidRPr="008578E8">
        <w:rPr>
          <w:b/>
        </w:rPr>
        <w:t>Sobota</w:t>
      </w:r>
    </w:p>
    <w:p w:rsidR="00367DA3" w:rsidRPr="00B726E2" w:rsidRDefault="00367DA3" w:rsidP="00367DA3">
      <w:pPr>
        <w:pStyle w:val="Bezmezer"/>
      </w:pPr>
      <w:proofErr w:type="gramStart"/>
      <w:r>
        <w:rPr>
          <w:b/>
        </w:rPr>
        <w:t>10</w:t>
      </w:r>
      <w:r w:rsidRPr="00B726E2">
        <w:rPr>
          <w:b/>
        </w:rPr>
        <w:t>.5.201</w:t>
      </w:r>
      <w:r>
        <w:rPr>
          <w:b/>
        </w:rPr>
        <w:t>4</w:t>
      </w:r>
      <w:proofErr w:type="gramEnd"/>
      <w:r w:rsidRPr="00B726E2">
        <w:rPr>
          <w:b/>
        </w:rPr>
        <w:t xml:space="preserve"> snídaně </w:t>
      </w:r>
      <w:r w:rsidRPr="00B726E2">
        <w:t>- formou švédských stolů + ovoce, zelenina    </w:t>
      </w:r>
    </w:p>
    <w:p w:rsidR="00367DA3" w:rsidRPr="00B726E2" w:rsidRDefault="00367DA3" w:rsidP="00367DA3">
      <w:pPr>
        <w:pStyle w:val="Bezmezer"/>
      </w:pPr>
      <w:proofErr w:type="gramStart"/>
      <w:r>
        <w:rPr>
          <w:b/>
        </w:rPr>
        <w:t>10</w:t>
      </w:r>
      <w:r w:rsidRPr="00B726E2">
        <w:rPr>
          <w:b/>
        </w:rPr>
        <w:t>.5.201</w:t>
      </w:r>
      <w:r>
        <w:rPr>
          <w:b/>
        </w:rPr>
        <w:t>4</w:t>
      </w:r>
      <w:proofErr w:type="gramEnd"/>
      <w:r w:rsidRPr="00B726E2">
        <w:rPr>
          <w:b/>
        </w:rPr>
        <w:t xml:space="preserve"> oběd</w:t>
      </w:r>
      <w:r w:rsidRPr="00B726E2">
        <w:t xml:space="preserve"> - </w:t>
      </w:r>
      <w:r>
        <w:tab/>
      </w:r>
      <w:r w:rsidRPr="00B726E2">
        <w:t xml:space="preserve">ALTERNACE </w:t>
      </w:r>
      <w:r>
        <w:t>A</w:t>
      </w:r>
      <w:r w:rsidRPr="00B726E2">
        <w:t xml:space="preserve"> </w:t>
      </w:r>
      <w:r w:rsidR="00921DD3">
        <w:t xml:space="preserve">- Vepřové výpečky, </w:t>
      </w:r>
      <w:proofErr w:type="spellStart"/>
      <w:r w:rsidR="00921DD3">
        <w:t>bramb.knedlík</w:t>
      </w:r>
      <w:proofErr w:type="spellEnd"/>
      <w:r w:rsidR="00921DD3">
        <w:t>, zelí</w:t>
      </w:r>
      <w:r w:rsidRPr="00B726E2">
        <w:t xml:space="preserve">  </w:t>
      </w:r>
      <w:r>
        <w:t xml:space="preserve">- </w:t>
      </w:r>
      <w:r w:rsidR="00921DD3">
        <w:t>zeleninová polévka</w:t>
      </w:r>
      <w:r>
        <w:t xml:space="preserve"> </w:t>
      </w:r>
    </w:p>
    <w:p w:rsidR="00367DA3" w:rsidRDefault="00367DA3" w:rsidP="00367DA3">
      <w:pPr>
        <w:pStyle w:val="Bezmezer"/>
        <w:ind w:left="2124"/>
      </w:pPr>
      <w:r w:rsidRPr="00B726E2">
        <w:t xml:space="preserve">ALTERNACE </w:t>
      </w:r>
      <w:r>
        <w:t>B</w:t>
      </w:r>
      <w:r w:rsidRPr="00B726E2">
        <w:t xml:space="preserve"> </w:t>
      </w:r>
      <w:r w:rsidR="00921DD3">
        <w:t>–</w:t>
      </w:r>
      <w:r w:rsidRPr="00B726E2">
        <w:t xml:space="preserve"> </w:t>
      </w:r>
      <w:r w:rsidR="00921DD3">
        <w:t>Těstoviny se sýrovou omáčkou a kuřecím masem</w:t>
      </w:r>
      <w:r w:rsidRPr="00B726E2">
        <w:br/>
        <w:t xml:space="preserve">ALTERNACE </w:t>
      </w:r>
      <w:r>
        <w:t>C</w:t>
      </w:r>
      <w:r w:rsidRPr="00B726E2">
        <w:t xml:space="preserve"> - </w:t>
      </w:r>
      <w:r w:rsidR="00921DD3">
        <w:t>Těstoviny se sýrovou omáčkou</w:t>
      </w:r>
    </w:p>
    <w:p w:rsidR="00367DA3" w:rsidRPr="00B726E2" w:rsidRDefault="00367DA3" w:rsidP="00367DA3">
      <w:pPr>
        <w:pStyle w:val="Bezmezer"/>
        <w:ind w:left="2124"/>
      </w:pPr>
    </w:p>
    <w:p w:rsidR="00367DA3" w:rsidRPr="00B726E2" w:rsidRDefault="00367DA3" w:rsidP="00367DA3">
      <w:pPr>
        <w:pStyle w:val="Bezmezer"/>
      </w:pPr>
      <w:proofErr w:type="gramStart"/>
      <w:r>
        <w:rPr>
          <w:b/>
        </w:rPr>
        <w:t>10</w:t>
      </w:r>
      <w:r w:rsidRPr="00B726E2">
        <w:rPr>
          <w:b/>
        </w:rPr>
        <w:t>.5.201</w:t>
      </w:r>
      <w:r>
        <w:rPr>
          <w:b/>
        </w:rPr>
        <w:t>4</w:t>
      </w:r>
      <w:proofErr w:type="gramEnd"/>
      <w:r w:rsidRPr="00B726E2">
        <w:rPr>
          <w:b/>
        </w:rPr>
        <w:t xml:space="preserve"> večeře</w:t>
      </w:r>
      <w:r w:rsidRPr="00B726E2">
        <w:t xml:space="preserve"> - </w:t>
      </w:r>
      <w:r>
        <w:tab/>
      </w:r>
      <w:r w:rsidRPr="00B726E2">
        <w:t xml:space="preserve">ALTERNACE </w:t>
      </w:r>
      <w:r>
        <w:t>A</w:t>
      </w:r>
      <w:r w:rsidRPr="00B726E2">
        <w:t xml:space="preserve"> </w:t>
      </w:r>
      <w:r w:rsidR="00921DD3">
        <w:t>Hovězí guláš, kynutý knedlík/čerstvý chléb</w:t>
      </w:r>
      <w:r w:rsidRPr="00B726E2">
        <w:t xml:space="preserve">  </w:t>
      </w:r>
      <w:r>
        <w:t xml:space="preserve">- </w:t>
      </w:r>
      <w:r w:rsidR="008578E8">
        <w:t xml:space="preserve">bez polévky </w:t>
      </w:r>
    </w:p>
    <w:p w:rsidR="00367DA3" w:rsidRPr="00B726E2" w:rsidRDefault="00367DA3" w:rsidP="00367DA3">
      <w:pPr>
        <w:pStyle w:val="Bezmezer"/>
        <w:ind w:left="2124"/>
      </w:pPr>
      <w:r w:rsidRPr="00B726E2">
        <w:t xml:space="preserve">ALTERNACE </w:t>
      </w:r>
      <w:r>
        <w:t>B</w:t>
      </w:r>
      <w:r w:rsidRPr="00B726E2">
        <w:t xml:space="preserve"> </w:t>
      </w:r>
      <w:r w:rsidR="00921DD3">
        <w:t>–</w:t>
      </w:r>
      <w:r w:rsidRPr="00B726E2">
        <w:t xml:space="preserve"> </w:t>
      </w:r>
      <w:r w:rsidR="00921DD3">
        <w:t xml:space="preserve">Přírodní </w:t>
      </w:r>
      <w:proofErr w:type="spellStart"/>
      <w:r w:rsidR="00921DD3">
        <w:t>Pangacius</w:t>
      </w:r>
      <w:proofErr w:type="spellEnd"/>
      <w:r w:rsidR="00921DD3">
        <w:t>, šťouchaný brambor</w:t>
      </w:r>
      <w:r w:rsidRPr="00B726E2">
        <w:br/>
        <w:t xml:space="preserve">ALTERNACE </w:t>
      </w:r>
      <w:r>
        <w:t>C</w:t>
      </w:r>
      <w:r w:rsidRPr="00B726E2">
        <w:t xml:space="preserve"> </w:t>
      </w:r>
      <w:r w:rsidR="00921DD3">
        <w:t>–</w:t>
      </w:r>
      <w:r w:rsidRPr="00B726E2">
        <w:t xml:space="preserve"> </w:t>
      </w:r>
      <w:r w:rsidR="00921DD3">
        <w:t>Smažený květák, šťouchaný brambor</w:t>
      </w:r>
    </w:p>
    <w:p w:rsidR="00367DA3" w:rsidRPr="008578E8" w:rsidRDefault="008578E8" w:rsidP="00367DA3">
      <w:pPr>
        <w:pStyle w:val="Bezmezer"/>
        <w:rPr>
          <w:b/>
        </w:rPr>
      </w:pPr>
      <w:r w:rsidRPr="008578E8">
        <w:rPr>
          <w:b/>
        </w:rPr>
        <w:t>Neděle</w:t>
      </w:r>
    </w:p>
    <w:p w:rsidR="00031A48" w:rsidRPr="00B726E2" w:rsidRDefault="00031A48" w:rsidP="00A32A78">
      <w:pPr>
        <w:pStyle w:val="Bezmezer"/>
      </w:pPr>
      <w:proofErr w:type="gramStart"/>
      <w:r w:rsidRPr="00B726E2">
        <w:rPr>
          <w:b/>
        </w:rPr>
        <w:t>1</w:t>
      </w:r>
      <w:r w:rsidR="00367DA3">
        <w:rPr>
          <w:b/>
        </w:rPr>
        <w:t>1</w:t>
      </w:r>
      <w:r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Pr="00B726E2">
        <w:rPr>
          <w:b/>
        </w:rPr>
        <w:t xml:space="preserve"> snídaně</w:t>
      </w:r>
      <w:r w:rsidRPr="00B726E2">
        <w:t xml:space="preserve"> - formou švédských stolů + ovoce, zelenina   </w:t>
      </w:r>
      <w:r>
        <w:t>(</w:t>
      </w:r>
      <w:r w:rsidR="00367DA3">
        <w:t>4</w:t>
      </w:r>
      <w:r w:rsidRPr="00B726E2">
        <w:t>5/</w:t>
      </w:r>
      <w:r w:rsidR="00921DD3">
        <w:t>27</w:t>
      </w:r>
      <w:r w:rsidRPr="00B726E2">
        <w:t>Kč</w:t>
      </w:r>
      <w:r>
        <w:t>)</w:t>
      </w:r>
    </w:p>
    <w:p w:rsidR="00A32A78" w:rsidRPr="00B726E2" w:rsidRDefault="00031A48" w:rsidP="00A32A78">
      <w:pPr>
        <w:pStyle w:val="Bezmezer"/>
      </w:pPr>
      <w:proofErr w:type="gramStart"/>
      <w:r w:rsidRPr="00B726E2">
        <w:rPr>
          <w:b/>
        </w:rPr>
        <w:t>1</w:t>
      </w:r>
      <w:r w:rsidR="00367DA3">
        <w:rPr>
          <w:b/>
        </w:rPr>
        <w:t>1</w:t>
      </w:r>
      <w:r w:rsidRPr="00B726E2">
        <w:rPr>
          <w:b/>
        </w:rPr>
        <w:t>.5.201</w:t>
      </w:r>
      <w:r w:rsidR="00367DA3">
        <w:rPr>
          <w:b/>
        </w:rPr>
        <w:t>4</w:t>
      </w:r>
      <w:proofErr w:type="gramEnd"/>
      <w:r w:rsidRPr="00B726E2">
        <w:rPr>
          <w:b/>
        </w:rPr>
        <w:t xml:space="preserve"> oběd</w:t>
      </w:r>
      <w:r w:rsidRPr="00B726E2">
        <w:t xml:space="preserve"> - </w:t>
      </w:r>
      <w:r w:rsidR="00A32A78">
        <w:tab/>
      </w:r>
      <w:r w:rsidR="00A32A78" w:rsidRPr="00B726E2">
        <w:t xml:space="preserve">ALTERNACE </w:t>
      </w:r>
      <w:r w:rsidR="00A32A78">
        <w:t>A</w:t>
      </w:r>
      <w:r w:rsidR="00A32A78" w:rsidRPr="00B726E2">
        <w:t xml:space="preserve"> </w:t>
      </w:r>
      <w:r w:rsidR="00921DD3">
        <w:t xml:space="preserve">Smažený vepřový řízek, vař.brambor, </w:t>
      </w:r>
      <w:proofErr w:type="spellStart"/>
      <w:r w:rsidR="00921DD3">
        <w:t>okurk.salát</w:t>
      </w:r>
      <w:proofErr w:type="spellEnd"/>
      <w:r w:rsidR="00921DD3">
        <w:t xml:space="preserve">, </w:t>
      </w:r>
      <w:proofErr w:type="spellStart"/>
      <w:r w:rsidR="00921DD3">
        <w:t>bramb.polévka</w:t>
      </w:r>
      <w:proofErr w:type="spellEnd"/>
    </w:p>
    <w:p w:rsidR="00E90A5E" w:rsidRDefault="00A32A78" w:rsidP="00E90A5E">
      <w:pPr>
        <w:pStyle w:val="Bezmezer"/>
        <w:ind w:left="2124"/>
      </w:pPr>
      <w:r w:rsidRPr="00B726E2">
        <w:t xml:space="preserve">ALTERNACE </w:t>
      </w:r>
      <w:r>
        <w:t>B</w:t>
      </w:r>
      <w:r w:rsidRPr="00B726E2">
        <w:t xml:space="preserve"> - </w:t>
      </w:r>
      <w:r w:rsidR="00921DD3">
        <w:t xml:space="preserve">Smažený kuřecí řízek, </w:t>
      </w:r>
      <w:proofErr w:type="gramStart"/>
      <w:r w:rsidR="00921DD3">
        <w:t>vař</w:t>
      </w:r>
      <w:proofErr w:type="gramEnd"/>
      <w:r w:rsidR="00921DD3">
        <w:t>.</w:t>
      </w:r>
      <w:proofErr w:type="gramStart"/>
      <w:r w:rsidR="00921DD3">
        <w:t>brambor</w:t>
      </w:r>
      <w:proofErr w:type="gramEnd"/>
      <w:r w:rsidR="00921DD3">
        <w:t xml:space="preserve">, </w:t>
      </w:r>
      <w:proofErr w:type="spellStart"/>
      <w:r w:rsidR="00921DD3">
        <w:t>okurk.salát</w:t>
      </w:r>
      <w:proofErr w:type="spellEnd"/>
      <w:r w:rsidR="00921DD3">
        <w:t xml:space="preserve">, </w:t>
      </w:r>
      <w:proofErr w:type="spellStart"/>
      <w:r w:rsidR="00921DD3">
        <w:t>bramb.polévka</w:t>
      </w:r>
      <w:proofErr w:type="spellEnd"/>
      <w:r w:rsidR="00921DD3" w:rsidRPr="00B726E2">
        <w:t xml:space="preserve"> </w:t>
      </w:r>
      <w:r w:rsidRPr="00B726E2">
        <w:t xml:space="preserve">ALTERNACE </w:t>
      </w:r>
      <w:r>
        <w:t>C</w:t>
      </w:r>
      <w:r w:rsidRPr="00B726E2">
        <w:t xml:space="preserve"> - </w:t>
      </w:r>
      <w:r w:rsidR="00E90A5E">
        <w:t xml:space="preserve">Smažený sýr, vař.brambor, tatarka, </w:t>
      </w:r>
      <w:proofErr w:type="spellStart"/>
      <w:r w:rsidR="00E90A5E">
        <w:t>okurk.salát</w:t>
      </w:r>
      <w:proofErr w:type="spellEnd"/>
      <w:r w:rsidR="00E90A5E">
        <w:t xml:space="preserve">, </w:t>
      </w:r>
      <w:proofErr w:type="spellStart"/>
      <w:r w:rsidR="00E90A5E">
        <w:t>bramb.polévka</w:t>
      </w:r>
      <w:proofErr w:type="spellEnd"/>
      <w:r w:rsidR="00E90A5E" w:rsidRPr="00B726E2">
        <w:t xml:space="preserve"> </w:t>
      </w:r>
    </w:p>
    <w:p w:rsidR="00E90A5E" w:rsidRDefault="00E90A5E" w:rsidP="00E90A5E">
      <w:pPr>
        <w:pStyle w:val="Bezmezer"/>
        <w:ind w:left="2124"/>
      </w:pPr>
    </w:p>
    <w:p w:rsidR="00031A48" w:rsidRDefault="00031A48" w:rsidP="00E90A5E">
      <w:pPr>
        <w:pStyle w:val="Bezmezer"/>
        <w:ind w:left="2124"/>
        <w:rPr>
          <w:i/>
          <w:iCs/>
          <w:sz w:val="16"/>
        </w:rPr>
      </w:pPr>
      <w:r w:rsidRPr="00367DA3">
        <w:rPr>
          <w:i/>
          <w:iCs/>
          <w:sz w:val="20"/>
        </w:rPr>
        <w:t>Další výdaje na stravování a občerstvení si každý účastník hradí individuálně sám.</w:t>
      </w:r>
    </w:p>
    <w:p w:rsidR="00031A48" w:rsidRDefault="00031A48" w:rsidP="00031A48">
      <w:pPr>
        <w:pStyle w:val="Textkomente"/>
        <w:rPr>
          <w:sz w:val="16"/>
        </w:rPr>
      </w:pPr>
    </w:p>
    <w:p w:rsidR="00031A48" w:rsidRDefault="00031A48"/>
    <w:sectPr w:rsidR="00031A48" w:rsidSect="00300FB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031A48"/>
    <w:rsid w:val="00010FFF"/>
    <w:rsid w:val="00031A48"/>
    <w:rsid w:val="001A764B"/>
    <w:rsid w:val="001C1A7D"/>
    <w:rsid w:val="00205996"/>
    <w:rsid w:val="002A07C6"/>
    <w:rsid w:val="00300FB6"/>
    <w:rsid w:val="00313CB6"/>
    <w:rsid w:val="00367DA3"/>
    <w:rsid w:val="003D0BC4"/>
    <w:rsid w:val="00496913"/>
    <w:rsid w:val="0058234D"/>
    <w:rsid w:val="00587A3C"/>
    <w:rsid w:val="005E312B"/>
    <w:rsid w:val="005E5925"/>
    <w:rsid w:val="006808B2"/>
    <w:rsid w:val="00694752"/>
    <w:rsid w:val="0071567A"/>
    <w:rsid w:val="007E6BA6"/>
    <w:rsid w:val="00823646"/>
    <w:rsid w:val="00852F32"/>
    <w:rsid w:val="008578E8"/>
    <w:rsid w:val="00921DD3"/>
    <w:rsid w:val="009466E4"/>
    <w:rsid w:val="009537A7"/>
    <w:rsid w:val="009A1ADD"/>
    <w:rsid w:val="009E34D8"/>
    <w:rsid w:val="009F6DC5"/>
    <w:rsid w:val="00A32A78"/>
    <w:rsid w:val="00A7219B"/>
    <w:rsid w:val="00A94AF8"/>
    <w:rsid w:val="00AB47A7"/>
    <w:rsid w:val="00C4382B"/>
    <w:rsid w:val="00C55DCA"/>
    <w:rsid w:val="00D67214"/>
    <w:rsid w:val="00DD2480"/>
    <w:rsid w:val="00E507F9"/>
    <w:rsid w:val="00E90A5E"/>
    <w:rsid w:val="00F37148"/>
    <w:rsid w:val="00F76F66"/>
    <w:rsid w:val="00FF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6D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spolenosti">
    <w:name w:val="Název společnosti"/>
    <w:basedOn w:val="Normln"/>
    <w:rsid w:val="00031A48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en-US"/>
    </w:rPr>
  </w:style>
  <w:style w:type="paragraph" w:customStyle="1" w:styleId="Zptenadresa">
    <w:name w:val="Zpáteční adresa"/>
    <w:basedOn w:val="Normln"/>
    <w:rsid w:val="00031A48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after="0" w:line="160" w:lineRule="atLeast"/>
    </w:pPr>
    <w:rPr>
      <w:rFonts w:ascii="Arial" w:eastAsia="Times New Roman" w:hAnsi="Arial" w:cs="Times New Roman"/>
      <w:sz w:val="14"/>
      <w:szCs w:val="20"/>
      <w:lang w:eastAsia="en-US"/>
    </w:rPr>
  </w:style>
  <w:style w:type="character" w:styleId="Hypertextovodkaz">
    <w:name w:val="Hyperlink"/>
    <w:semiHidden/>
    <w:rsid w:val="00031A48"/>
    <w:rPr>
      <w:color w:val="0000FF"/>
      <w:u w:val="single"/>
      <w:lang w:val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1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A48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rsid w:val="00031A48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semiHidden/>
    <w:rsid w:val="00031A48"/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styleId="Textkomente">
    <w:name w:val="annotation text"/>
    <w:basedOn w:val="Normln"/>
    <w:link w:val="TextkomenteChar"/>
    <w:semiHidden/>
    <w:rsid w:val="00031A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rsid w:val="00031A48"/>
    <w:rPr>
      <w:rFonts w:ascii="Arial" w:eastAsia="Times New Roman" w:hAnsi="Arial" w:cs="Times New Roman"/>
      <w:spacing w:val="-5"/>
      <w:sz w:val="20"/>
      <w:szCs w:val="20"/>
      <w:lang w:eastAsia="en-US"/>
    </w:rPr>
  </w:style>
  <w:style w:type="character" w:styleId="Zstupntext">
    <w:name w:val="Placeholder Text"/>
    <w:basedOn w:val="Standardnpsmoodstavce"/>
    <w:uiPriority w:val="99"/>
    <w:semiHidden/>
    <w:rsid w:val="00031A48"/>
    <w:rPr>
      <w:color w:val="808080"/>
    </w:rPr>
  </w:style>
  <w:style w:type="paragraph" w:styleId="Bezmezer">
    <w:name w:val="No Spacing"/>
    <w:uiPriority w:val="1"/>
    <w:qFormat/>
    <w:rsid w:val="00A32A78"/>
    <w:pPr>
      <w:spacing w:after="0" w:line="240" w:lineRule="auto"/>
    </w:pPr>
  </w:style>
  <w:style w:type="character" w:customStyle="1" w:styleId="greanbigtext">
    <w:name w:val="grean_big_text"/>
    <w:basedOn w:val="Standardnpsmoodstavce"/>
    <w:rsid w:val="00C55D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opce.chrtu@sezna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opcechrtuforu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opce.chrtu@seznam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dopce.chrtu@seznam.cz" TargetMode="External"/><Relationship Id="rId10" Type="http://schemas.openxmlformats.org/officeDocument/2006/relationships/glossaryDocument" Target="glossary/document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CRLADA\A%20SRAZ%202014\P&#345;ihl&#225;&#353;ky\sablona_prihlask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2C5B15-5264-44A0-A3BC-AD2FA661AE48}"/>
      </w:docPartPr>
      <w:docPartBody>
        <w:p w:rsidR="00117969" w:rsidRDefault="00801B85">
          <w:r w:rsidRPr="00704AA2">
            <w:rPr>
              <w:rStyle w:val="Zstupntext"/>
            </w:rPr>
            <w:t>Klepněte sem a zadejte text.</w:t>
          </w:r>
        </w:p>
      </w:docPartBody>
    </w:docPart>
    <w:docPart>
      <w:docPartPr>
        <w:name w:val="4E3C01079D934F8BB3D3FBBC3DE0F0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EE2E2D-E2A1-41DD-8A73-300FD003DC9C}"/>
      </w:docPartPr>
      <w:docPartBody>
        <w:p w:rsidR="00117969" w:rsidRDefault="00B833AD" w:rsidP="00B833AD">
          <w:pPr>
            <w:pStyle w:val="4E3C01079D934F8BB3D3FBBC3DE0F09910"/>
          </w:pPr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>napište Jméno a příjmení</w:t>
          </w:r>
        </w:p>
      </w:docPartBody>
    </w:docPart>
    <w:docPart>
      <w:docPartPr>
        <w:name w:val="D87CB50FE0B24945A05744A81BB2D1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BAA8EB-0ABF-41D9-A9BE-3B98BD91ED51}"/>
      </w:docPartPr>
      <w:docPartBody>
        <w:p w:rsidR="00117969" w:rsidRDefault="00B833AD" w:rsidP="00B833AD">
          <w:pPr>
            <w:pStyle w:val="D87CB50FE0B24945A05744A81BB2D11210"/>
          </w:pPr>
          <w:r w:rsidRPr="009E34D8">
            <w:rPr>
              <w:rStyle w:val="Zstupntext"/>
              <w:i/>
              <w:highlight w:val="yellow"/>
            </w:rPr>
            <w:t>Napište adresu</w:t>
          </w:r>
        </w:p>
      </w:docPartBody>
    </w:docPart>
    <w:docPart>
      <w:docPartPr>
        <w:name w:val="501FD2B4317645928B9ACC8902819B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B3E2DA-AC84-40DE-9C4A-3015EAD5FF4E}"/>
      </w:docPartPr>
      <w:docPartBody>
        <w:p w:rsidR="00117969" w:rsidRDefault="00B833AD" w:rsidP="00B833AD">
          <w:pPr>
            <w:pStyle w:val="501FD2B4317645928B9ACC8902819B1710"/>
          </w:pPr>
          <w:r w:rsidRPr="009E34D8">
            <w:rPr>
              <w:rStyle w:val="Zstupntext"/>
              <w:i/>
              <w:color w:val="808080" w:themeColor="background1" w:themeShade="80"/>
              <w:highlight w:val="yellow"/>
            </w:rPr>
            <w:t>napište telefon</w:t>
          </w:r>
        </w:p>
      </w:docPartBody>
    </w:docPart>
    <w:docPart>
      <w:docPartPr>
        <w:name w:val="CEDD60B3AE7843E2841160BC2187CF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8B466-DDE7-476C-8E32-9BF472D2566A}"/>
      </w:docPartPr>
      <w:docPartBody>
        <w:p w:rsidR="00117969" w:rsidRDefault="00B833AD" w:rsidP="00B833AD">
          <w:pPr>
            <w:pStyle w:val="CEDD60B3AE7843E2841160BC2187CF6310"/>
          </w:pPr>
          <w:r w:rsidRPr="009E34D8">
            <w:rPr>
              <w:i/>
              <w:color w:val="808080" w:themeColor="background1" w:themeShade="80"/>
              <w:highlight w:val="yellow"/>
            </w:rPr>
            <w:t>Napište E-mail</w:t>
          </w:r>
        </w:p>
      </w:docPartBody>
    </w:docPart>
    <w:docPart>
      <w:docPartPr>
        <w:name w:val="C94400B1D1D541528946E92C44D587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E74816-A205-406A-A023-BE99D83A969F}"/>
      </w:docPartPr>
      <w:docPartBody>
        <w:p w:rsidR="00117969" w:rsidRDefault="00B833AD" w:rsidP="00B833AD">
          <w:pPr>
            <w:pStyle w:val="C94400B1D1D541528946E92C44D5872E10"/>
          </w:pPr>
          <w:r w:rsidRPr="009E34D8">
            <w:rPr>
              <w:i/>
              <w:color w:val="808080" w:themeColor="background1" w:themeShade="80"/>
              <w:highlight w:val="yellow"/>
            </w:rPr>
            <w:t>napište č.OP – registr.pro hotel</w:t>
          </w:r>
        </w:p>
      </w:docPartBody>
    </w:docPart>
    <w:docPart>
      <w:docPartPr>
        <w:name w:val="88FF374FF3B246BCA12FFBE4EECF44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947688-2739-4897-889B-3EC47AFF6D70}"/>
      </w:docPartPr>
      <w:docPartBody>
        <w:p w:rsidR="00117969" w:rsidRDefault="00B833AD" w:rsidP="00B833AD">
          <w:pPr>
            <w:pStyle w:val="88FF374FF3B246BCA12FFBE4EECF449910"/>
          </w:pPr>
          <w:r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p>
      </w:docPartBody>
    </w:docPart>
    <w:docPart>
      <w:docPartPr>
        <w:name w:val="A9626BC231CF4D899CBAD72711075A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1DC500-F12F-495A-8F94-A8672FBD03BA}"/>
      </w:docPartPr>
      <w:docPartBody>
        <w:p w:rsidR="00117969" w:rsidRDefault="00B833AD" w:rsidP="00B833AD">
          <w:pPr>
            <w:pStyle w:val="A9626BC231CF4D899CBAD72711075A8D10"/>
          </w:pPr>
          <w:r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p>
      </w:docPartBody>
    </w:docPart>
    <w:docPart>
      <w:docPartPr>
        <w:name w:val="C5E0FFCBC1F04E35A9253DFEB44DD0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5BF2F1-225E-400B-9DCF-7A4A9534D418}"/>
      </w:docPartPr>
      <w:docPartBody>
        <w:p w:rsidR="00117969" w:rsidRDefault="00B833AD" w:rsidP="00B833AD">
          <w:pPr>
            <w:pStyle w:val="C5E0FFCBC1F04E35A9253DFEB44DD00B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B</w:t>
          </w:r>
        </w:p>
      </w:docPartBody>
    </w:docPart>
    <w:docPart>
      <w:docPartPr>
        <w:name w:val="5301A5C401194EED87CB5EA9E0CA59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608A96-1C7A-4881-8103-427A42EA7908}"/>
      </w:docPartPr>
      <w:docPartBody>
        <w:p w:rsidR="00117969" w:rsidRDefault="00B833AD" w:rsidP="00B833AD">
          <w:pPr>
            <w:pStyle w:val="5301A5C401194EED87CB5EA9E0CA59C7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C</w:t>
          </w:r>
        </w:p>
      </w:docPartBody>
    </w:docPart>
    <w:docPart>
      <w:docPartPr>
        <w:name w:val="DEFBF909A05740CAA61F1DB2AE62EF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E7C0A0-B559-4392-88FC-DD3389525622}"/>
      </w:docPartPr>
      <w:docPartBody>
        <w:p w:rsidR="00117969" w:rsidRDefault="00B833AD" w:rsidP="00B833AD">
          <w:pPr>
            <w:pStyle w:val="DEFBF909A05740CAA61F1DB2AE62EFD5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A</w:t>
          </w:r>
        </w:p>
      </w:docPartBody>
    </w:docPart>
    <w:docPart>
      <w:docPartPr>
        <w:name w:val="17ACA59D49864A6886C1932FCBF23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24AFE0-008D-4BFF-BA4E-0C61323EF006}"/>
      </w:docPartPr>
      <w:docPartBody>
        <w:p w:rsidR="00117969" w:rsidRDefault="00B833AD" w:rsidP="00B833AD">
          <w:pPr>
            <w:pStyle w:val="17ACA59D49864A6886C1932FCBF238F0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B</w:t>
          </w:r>
        </w:p>
      </w:docPartBody>
    </w:docPart>
    <w:docPart>
      <w:docPartPr>
        <w:name w:val="7DEC076521F645DFBAD0CDCB9FD5AF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39763E-8573-4084-9087-36A813101A38}"/>
      </w:docPartPr>
      <w:docPartBody>
        <w:p w:rsidR="00117969" w:rsidRDefault="00B833AD" w:rsidP="00B833AD">
          <w:pPr>
            <w:pStyle w:val="7DEC076521F645DFBAD0CDCB9FD5AF0D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C</w:t>
          </w:r>
        </w:p>
      </w:docPartBody>
    </w:docPart>
    <w:docPart>
      <w:docPartPr>
        <w:name w:val="DB90E995A5CC438599EDAD841D0A18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6DA048-464B-49C4-BBE8-81C04D194F66}"/>
      </w:docPartPr>
      <w:docPartBody>
        <w:p w:rsidR="00117969" w:rsidRDefault="00B833AD" w:rsidP="00B833AD">
          <w:pPr>
            <w:pStyle w:val="DB90E995A5CC438599EDAD841D0A1877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181601E417BF4E95BA338948118774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96E68B-EF1F-4479-8866-5202221FDA0C}"/>
      </w:docPartPr>
      <w:docPartBody>
        <w:p w:rsidR="00117969" w:rsidRDefault="00B833AD" w:rsidP="00B833AD">
          <w:pPr>
            <w:pStyle w:val="181601E417BF4E95BA33894811877453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694F1FD7092C42FF8BFADEB91FF48F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38F32B-FD57-4734-B2E1-E8C727F3EFC7}"/>
      </w:docPartPr>
      <w:docPartBody>
        <w:p w:rsidR="00117969" w:rsidRDefault="00B833AD" w:rsidP="00B833AD">
          <w:pPr>
            <w:pStyle w:val="694F1FD7092C42FF8BFADEB91FF48FA7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E226BA47268A4472A5D2B85B002497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155156-314D-46C1-A131-F4BB435FA4A6}"/>
      </w:docPartPr>
      <w:docPartBody>
        <w:p w:rsidR="00117969" w:rsidRDefault="00B833AD" w:rsidP="00B833AD">
          <w:pPr>
            <w:pStyle w:val="E226BA47268A4472A5D2B85B00249712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AD38B5258C204526A514F6BA4273B3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9B3CD1-F77E-43E1-BD0B-9692258EFF9A}"/>
      </w:docPartPr>
      <w:docPartBody>
        <w:p w:rsidR="00117969" w:rsidRDefault="00B833AD" w:rsidP="00B833AD">
          <w:pPr>
            <w:pStyle w:val="AD38B5258C204526A514F6BA4273B3E3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D003CF10E87040E0B94F719A07E900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AA3795-8B06-4550-B8C1-7C070094D90A}"/>
      </w:docPartPr>
      <w:docPartBody>
        <w:p w:rsidR="00117969" w:rsidRDefault="00B833AD" w:rsidP="00B833AD">
          <w:pPr>
            <w:pStyle w:val="D003CF10E87040E0B94F719A07E900A6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C1618A67BFA24668A22CD54D09FF03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C86650-F60D-4398-B6B9-D7DD51638B61}"/>
      </w:docPartPr>
      <w:docPartBody>
        <w:p w:rsidR="00117969" w:rsidRDefault="00B833AD" w:rsidP="00B833AD">
          <w:pPr>
            <w:pStyle w:val="C1618A67BFA24668A22CD54D09FF0326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04F2020DA1CB45C4BE92A24D8CD6C1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B63FAD-46B3-448A-AFEE-1DE79D8CC9A6}"/>
      </w:docPartPr>
      <w:docPartBody>
        <w:p w:rsidR="00117969" w:rsidRDefault="00B833AD" w:rsidP="00B833AD">
          <w:pPr>
            <w:pStyle w:val="04F2020DA1CB45C4BE92A24D8CD6C107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BDD91C2616E04A33A6F440FA4EF612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89F81B-2CFF-4EEC-83CE-EABA7BD3ED44}"/>
      </w:docPartPr>
      <w:docPartBody>
        <w:p w:rsidR="00117969" w:rsidRDefault="00B833AD" w:rsidP="00B833AD">
          <w:pPr>
            <w:pStyle w:val="BDD91C2616E04A33A6F440FA4EF612FF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E2D17306AA36475D828B2F444AD200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2CA591-4D38-4AD3-AE18-4519CC2DE615}"/>
      </w:docPartPr>
      <w:docPartBody>
        <w:p w:rsidR="00117969" w:rsidRDefault="00B833AD" w:rsidP="00B833AD">
          <w:pPr>
            <w:pStyle w:val="E2D17306AA36475D828B2F444AD2001B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9921D0AD1AAB44FBB999EFA538C0CB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A22831-54C4-4FDF-BE33-8B959895C566}"/>
      </w:docPartPr>
      <w:docPartBody>
        <w:p w:rsidR="00117969" w:rsidRDefault="00B833AD" w:rsidP="00B833AD">
          <w:pPr>
            <w:pStyle w:val="9921D0AD1AAB44FBB999EFA538C0CB71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F19F99E259404613AE65429FCF7E4C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3E48E7-4BEE-439F-80A4-9C413B985C1E}"/>
      </w:docPartPr>
      <w:docPartBody>
        <w:p w:rsidR="00117969" w:rsidRDefault="00B833AD" w:rsidP="00B833AD">
          <w:pPr>
            <w:pStyle w:val="F19F99E259404613AE65429FCF7E4CFF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6D5041E1A3B84408A86357E974BAB9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A59FD8-0A43-4166-A8A5-81CCCFBC5B8C}"/>
      </w:docPartPr>
      <w:docPartBody>
        <w:p w:rsidR="00117969" w:rsidRDefault="00B833AD" w:rsidP="00B833AD">
          <w:pPr>
            <w:pStyle w:val="6D5041E1A3B84408A86357E974BAB987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72A045AD720A4B069BE5C1D0E95C1A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A1AC2D-6458-45C2-9A3A-B5EF8F3906B8}"/>
      </w:docPartPr>
      <w:docPartBody>
        <w:p w:rsidR="00117969" w:rsidRDefault="00B833AD" w:rsidP="00B833AD">
          <w:pPr>
            <w:pStyle w:val="72A045AD720A4B069BE5C1D0E95C1A58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BB2F8CBF622D4D34B186AFA55A7190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7F7133-F5AB-4DAD-8487-298D260A2E06}"/>
      </w:docPartPr>
      <w:docPartBody>
        <w:p w:rsidR="00117969" w:rsidRDefault="00B833AD" w:rsidP="00B833AD">
          <w:pPr>
            <w:pStyle w:val="BB2F8CBF622D4D34B186AFA55A719074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E4D4CBB5BBE14F949E79EB70E875C3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62BC7E-2D99-434A-9043-2778E2118EA9}"/>
      </w:docPartPr>
      <w:docPartBody>
        <w:p w:rsidR="00117969" w:rsidRDefault="00B833AD" w:rsidP="00B833AD">
          <w:pPr>
            <w:pStyle w:val="E4D4CBB5BBE14F949E79EB70E875C334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682A1461D3FD449F8AC6C296216E9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47FC07-E955-4051-A6A7-717D75FC5480}"/>
      </w:docPartPr>
      <w:docPartBody>
        <w:p w:rsidR="00117969" w:rsidRDefault="00B833AD" w:rsidP="00B833AD">
          <w:pPr>
            <w:pStyle w:val="682A1461D3FD449F8AC6C296216E9A87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59846CA233FE4DEFB71662396111EE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6E1B35-3B3C-4102-9708-E4B3CADA2817}"/>
      </w:docPartPr>
      <w:docPartBody>
        <w:p w:rsidR="00117969" w:rsidRDefault="00B833AD" w:rsidP="00B833AD">
          <w:pPr>
            <w:pStyle w:val="59846CA233FE4DEFB71662396111EEB9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BDC0181767FD44939DDC1A6D10E4B6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1A0E6D-E197-42B5-9A77-11446F335CAF}"/>
      </w:docPartPr>
      <w:docPartBody>
        <w:p w:rsidR="00117969" w:rsidRDefault="00B833AD" w:rsidP="00B833AD">
          <w:pPr>
            <w:pStyle w:val="BDC0181767FD44939DDC1A6D10E4B69F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BF0B63D2CDE14A1AB1FF0EBC250EA0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832B21-8F86-402C-8450-A5BB67DEB370}"/>
      </w:docPartPr>
      <w:docPartBody>
        <w:p w:rsidR="00117969" w:rsidRDefault="00B833AD" w:rsidP="00B833AD">
          <w:pPr>
            <w:pStyle w:val="BF0B63D2CDE14A1AB1FF0EBC250EA0CF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B6B930F801CC4312B04A342C594AD3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591592-A0C0-48B9-8A70-15CB445C1DD7}"/>
      </w:docPartPr>
      <w:docPartBody>
        <w:p w:rsidR="00117969" w:rsidRDefault="00B833AD" w:rsidP="00B833AD">
          <w:pPr>
            <w:pStyle w:val="B6B930F801CC4312B04A342C594AD33D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8F1BAF50661741EE84EDB37E888081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F35625-D64A-4206-BDBB-B948DFC08C8B}"/>
      </w:docPartPr>
      <w:docPartBody>
        <w:p w:rsidR="00117969" w:rsidRDefault="00B833AD" w:rsidP="00B833AD">
          <w:pPr>
            <w:pStyle w:val="8F1BAF50661741EE84EDB37E8880813C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EC152E637A5447D9B2B28D3A022B53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A3F5F0-B57B-454C-88E8-618342B46105}"/>
      </w:docPartPr>
      <w:docPartBody>
        <w:p w:rsidR="00117969" w:rsidRDefault="00B833AD" w:rsidP="00B833AD">
          <w:pPr>
            <w:pStyle w:val="EC152E637A5447D9B2B28D3A022B53E2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D649F2F9E52342CAA2870268D34763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DF75D5-9DA2-47B1-9271-B739B2D442AA}"/>
      </w:docPartPr>
      <w:docPartBody>
        <w:p w:rsidR="00117969" w:rsidRDefault="00B833AD" w:rsidP="00B833AD">
          <w:pPr>
            <w:pStyle w:val="D649F2F9E52342CAA2870268D347635B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D39B5876192D4EB2973969E56D3603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CD9CC0-9F84-48C9-AF7D-BBA8A49B15A9}"/>
      </w:docPartPr>
      <w:docPartBody>
        <w:p w:rsidR="00117969" w:rsidRDefault="00B833AD" w:rsidP="00B833AD">
          <w:pPr>
            <w:pStyle w:val="D39B5876192D4EB2973969E56D3603D7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3EF8F5F608E545418D4D57E72B7C1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E290E0-3D27-4B82-8C47-906F850B0AB5}"/>
      </w:docPartPr>
      <w:docPartBody>
        <w:p w:rsidR="00117969" w:rsidRDefault="00B833AD" w:rsidP="00B833AD">
          <w:pPr>
            <w:pStyle w:val="3EF8F5F608E545418D4D57E72B7C1333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50038DBB48014FD09A5CBBFCF84E4E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7C9BDA-0322-4CAA-8367-76E4521B333A}"/>
      </w:docPartPr>
      <w:docPartBody>
        <w:p w:rsidR="00117969" w:rsidRDefault="00B833AD" w:rsidP="00B833AD">
          <w:pPr>
            <w:pStyle w:val="50038DBB48014FD09A5CBBFCF84E4E09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679C9C4B732C4E4FA53786B4FDF303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38E105-7A8A-4AB6-9814-150B57396157}"/>
      </w:docPartPr>
      <w:docPartBody>
        <w:p w:rsidR="00117969" w:rsidRDefault="00B833AD" w:rsidP="00B833AD">
          <w:pPr>
            <w:pStyle w:val="679C9C4B732C4E4FA53786B4FDF30304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A34196DCFF1B486DA6E2D449FEB0AF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3BD883-954E-4244-A71A-2686EA4B7FB3}"/>
      </w:docPartPr>
      <w:docPartBody>
        <w:p w:rsidR="00117969" w:rsidRDefault="00B833AD" w:rsidP="00B833AD">
          <w:pPr>
            <w:pStyle w:val="A34196DCFF1B486DA6E2D449FEB0AFF1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11920547F036497B9061968E1E8A21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E3FC71-FAEE-4B86-8F3F-EE1E38B89CB8}"/>
      </w:docPartPr>
      <w:docPartBody>
        <w:p w:rsidR="00117969" w:rsidRDefault="00B833AD" w:rsidP="00B833AD">
          <w:pPr>
            <w:pStyle w:val="11920547F036497B9061968E1E8A219C10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počet</w:t>
          </w:r>
        </w:p>
      </w:docPartBody>
    </w:docPart>
    <w:docPart>
      <w:docPartPr>
        <w:name w:val="691AB048C17D4056BF325E705F2681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18BC76-ED36-470E-9EB8-6F338E96BC66}"/>
      </w:docPartPr>
      <w:docPartBody>
        <w:p w:rsidR="00117969" w:rsidRDefault="00B833AD" w:rsidP="00B833AD">
          <w:pPr>
            <w:pStyle w:val="691AB048C17D4056BF325E705F2681BC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1C06A2FE92D94B60AFA7BA9F8CD0F3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2DDA1B-2E65-4E55-82EE-22D374D5E666}"/>
      </w:docPartPr>
      <w:docPartBody>
        <w:p w:rsidR="00117969" w:rsidRDefault="00B833AD" w:rsidP="00B833AD">
          <w:pPr>
            <w:pStyle w:val="1C06A2FE92D94B60AFA7BA9F8CD0F301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9769B58F47DE409CA570D3283B9406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7A38E3-7769-4EFD-8A29-D862AAA83382}"/>
      </w:docPartPr>
      <w:docPartBody>
        <w:p w:rsidR="00117969" w:rsidRDefault="00B833AD" w:rsidP="00B833AD">
          <w:pPr>
            <w:pStyle w:val="9769B58F47DE409CA570D3283B9406DD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8383C1E33F344379A3A3B27EC450B5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2F8123-134A-445F-B6A8-23FEACE51DD7}"/>
      </w:docPartPr>
      <w:docPartBody>
        <w:p w:rsidR="00117969" w:rsidRDefault="00B833AD" w:rsidP="00B833AD">
          <w:pPr>
            <w:pStyle w:val="8383C1E33F344379A3A3B27EC450B5A5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A</w:t>
          </w:r>
        </w:p>
      </w:docPartBody>
    </w:docPart>
    <w:docPart>
      <w:docPartPr>
        <w:name w:val="5AD5EC0D90504D34810D2CC96B5EF1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BA3D08-44F6-4C47-A543-282B6B482612}"/>
      </w:docPartPr>
      <w:docPartBody>
        <w:p w:rsidR="00117969" w:rsidRDefault="00B833AD" w:rsidP="00B833AD">
          <w:pPr>
            <w:pStyle w:val="5AD5EC0D90504D34810D2CC96B5EF14E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B</w:t>
          </w:r>
        </w:p>
      </w:docPartBody>
    </w:docPart>
    <w:docPart>
      <w:docPartPr>
        <w:name w:val="EAE5CF9C1CB148D08CF5EA7B47ABC8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35788E-4E3E-427E-905A-6B63FC760DA3}"/>
      </w:docPartPr>
      <w:docPartBody>
        <w:p w:rsidR="00117969" w:rsidRDefault="00B833AD" w:rsidP="00B833AD">
          <w:pPr>
            <w:pStyle w:val="EAE5CF9C1CB148D08CF5EA7B47ABC80A10"/>
          </w:pPr>
          <w:r w:rsidRPr="009E34D8">
            <w:rPr>
              <w:b/>
              <w:color w:val="808080" w:themeColor="background1" w:themeShade="80"/>
              <w:sz w:val="16"/>
              <w:szCs w:val="16"/>
              <w:highlight w:val="yellow"/>
            </w:rPr>
            <w:t>C</w:t>
          </w:r>
        </w:p>
      </w:docPartBody>
    </w:docPart>
    <w:docPart>
      <w:docPartPr>
        <w:name w:val="C8A6FB084B744B088F9D53FBC515DB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2C8BE7-C3C5-4DEE-A902-0BB7E74FDB39}"/>
      </w:docPartPr>
      <w:docPartBody>
        <w:p w:rsidR="00117969" w:rsidRDefault="00B833AD" w:rsidP="00B833AD">
          <w:pPr>
            <w:pStyle w:val="C8A6FB084B744B088F9D53FBC515DB00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62A658BD91CB4FA39A969E59A11CF7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8A6163-2496-4E74-83AA-239DB6F97C5B}"/>
      </w:docPartPr>
      <w:docPartBody>
        <w:p w:rsidR="00117969" w:rsidRDefault="00B833AD" w:rsidP="00B833AD">
          <w:pPr>
            <w:pStyle w:val="62A658BD91CB4FA39A969E59A11CF746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291B98242CB145208A2160DD26A4BC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702068-F9CA-4A62-B242-D6C59B3F0C4E}"/>
      </w:docPartPr>
      <w:docPartBody>
        <w:p w:rsidR="00117969" w:rsidRDefault="00B833AD" w:rsidP="00B833AD">
          <w:pPr>
            <w:pStyle w:val="291B98242CB145208A2160DD26A4BCF8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9E344C51BC624DD885DA60F215527F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A8685A-4380-401B-8246-9FE93FF9511E}"/>
      </w:docPartPr>
      <w:docPartBody>
        <w:p w:rsidR="00117969" w:rsidRDefault="00B833AD" w:rsidP="00B833AD">
          <w:pPr>
            <w:pStyle w:val="9E344C51BC624DD885DA60F215527F53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C536DB50FC634FD88860A474807ADF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F8C5CF-CBEC-4742-8118-F4012DE15764}"/>
      </w:docPartPr>
      <w:docPartBody>
        <w:p w:rsidR="00117969" w:rsidRDefault="00B833AD" w:rsidP="00B833AD">
          <w:pPr>
            <w:pStyle w:val="C536DB50FC634FD88860A474807ADFC8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4209B6BEDBA6450C93A14610900A70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7AEF2F-3E20-44B6-8E06-AC90A51F0EC0}"/>
      </w:docPartPr>
      <w:docPartBody>
        <w:p w:rsidR="00117969" w:rsidRDefault="00B833AD" w:rsidP="00B833AD">
          <w:pPr>
            <w:pStyle w:val="4209B6BEDBA6450C93A14610900A702310"/>
          </w:pPr>
          <w:r w:rsidRPr="00D67214">
            <w:rPr>
              <w:i/>
              <w:color w:val="808080" w:themeColor="background1" w:themeShade="80"/>
              <w:sz w:val="18"/>
              <w:szCs w:val="18"/>
              <w:highlight w:val="yellow"/>
            </w:rPr>
            <w:t>počet</w:t>
          </w:r>
        </w:p>
      </w:docPartBody>
    </w:docPart>
    <w:docPart>
      <w:docPartPr>
        <w:name w:val="F8A650A28A754965813E2708B0AD1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054799-7BB9-47E2-90ED-47BEE127EC83}"/>
      </w:docPartPr>
      <w:docPartBody>
        <w:p w:rsidR="00117969" w:rsidRDefault="00B833AD" w:rsidP="00B833AD">
          <w:pPr>
            <w:pStyle w:val="F8A650A28A754965813E2708B0AD101110"/>
          </w:pPr>
          <w:r w:rsidRPr="00D67214">
            <w:rPr>
              <w:bCs/>
              <w:i/>
              <w:sz w:val="18"/>
              <w:szCs w:val="18"/>
              <w:highlight w:val="yellow"/>
            </w:rPr>
            <w:t xml:space="preserve">vypočítejte </w:t>
          </w:r>
          <w:r w:rsidRPr="00D67214">
            <w:rPr>
              <w:b/>
              <w:bCs/>
              <w:i/>
              <w:sz w:val="18"/>
              <w:szCs w:val="18"/>
              <w:highlight w:val="yellow"/>
            </w:rPr>
            <w:t xml:space="preserve">snídaně </w:t>
          </w:r>
          <w:r w:rsidRPr="00D67214">
            <w:rPr>
              <w:bCs/>
              <w:i/>
              <w:sz w:val="18"/>
              <w:szCs w:val="18"/>
              <w:highlight w:val="yellow"/>
            </w:rPr>
            <w:t>Celkem</w:t>
          </w:r>
        </w:p>
      </w:docPartBody>
    </w:docPart>
    <w:docPart>
      <w:docPartPr>
        <w:name w:val="BB86ED4BA033493ABB61E10393F84B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FEE687-E2B4-4E47-A8F5-A1F1B96BCBAC}"/>
      </w:docPartPr>
      <w:docPartBody>
        <w:p w:rsidR="00117969" w:rsidRDefault="00B833AD" w:rsidP="00B833AD">
          <w:pPr>
            <w:pStyle w:val="BB86ED4BA033493ABB61E10393F84B9F10"/>
          </w:pPr>
          <w:r w:rsidRPr="00D67214">
            <w:rPr>
              <w:bCs/>
              <w:i/>
              <w:sz w:val="18"/>
              <w:szCs w:val="18"/>
              <w:highlight w:val="yellow"/>
            </w:rPr>
            <w:t xml:space="preserve">vypočítejte </w:t>
          </w:r>
          <w:r w:rsidRPr="00D67214">
            <w:rPr>
              <w:b/>
              <w:bCs/>
              <w:i/>
              <w:sz w:val="18"/>
              <w:szCs w:val="18"/>
              <w:highlight w:val="yellow"/>
            </w:rPr>
            <w:t>obědy</w:t>
          </w:r>
          <w:r w:rsidRPr="00D67214">
            <w:rPr>
              <w:bCs/>
              <w:i/>
              <w:sz w:val="18"/>
              <w:szCs w:val="18"/>
              <w:highlight w:val="yellow"/>
            </w:rPr>
            <w:t xml:space="preserve"> Celkem</w:t>
          </w:r>
        </w:p>
      </w:docPartBody>
    </w:docPart>
    <w:docPart>
      <w:docPartPr>
        <w:name w:val="4E055BB651DF4520854C18D761D5F4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7B5407-9803-4A3A-8FB0-48D0FEE40A15}"/>
      </w:docPartPr>
      <w:docPartBody>
        <w:p w:rsidR="00117969" w:rsidRDefault="00B833AD" w:rsidP="00B833AD">
          <w:pPr>
            <w:pStyle w:val="4E055BB651DF4520854C18D761D5F46C10"/>
          </w:pPr>
          <w:r w:rsidRPr="00D67214">
            <w:rPr>
              <w:bCs/>
              <w:i/>
              <w:sz w:val="18"/>
              <w:szCs w:val="18"/>
              <w:highlight w:val="yellow"/>
            </w:rPr>
            <w:t xml:space="preserve">vypočítejte </w:t>
          </w:r>
          <w:r w:rsidRPr="00D67214">
            <w:rPr>
              <w:b/>
              <w:bCs/>
              <w:i/>
              <w:sz w:val="18"/>
              <w:szCs w:val="18"/>
              <w:highlight w:val="yellow"/>
            </w:rPr>
            <w:t>večeře</w:t>
          </w:r>
          <w:r w:rsidRPr="00D67214">
            <w:rPr>
              <w:bCs/>
              <w:i/>
              <w:sz w:val="18"/>
              <w:szCs w:val="18"/>
              <w:highlight w:val="yellow"/>
            </w:rPr>
            <w:t xml:space="preserve"> Celkem</w:t>
          </w:r>
        </w:p>
      </w:docPartBody>
    </w:docPart>
    <w:docPart>
      <w:docPartPr>
        <w:name w:val="C6EA0332BB5849D78B8A15EF637047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38CF72-4D97-438A-92C6-BE0BDC155351}"/>
      </w:docPartPr>
      <w:docPartBody>
        <w:p w:rsidR="00117969" w:rsidRDefault="00B833AD" w:rsidP="00B833AD">
          <w:pPr>
            <w:pStyle w:val="C6EA0332BB5849D78B8A15EF637047FD10"/>
          </w:pPr>
          <w:r w:rsidRPr="00D67214">
            <w:rPr>
              <w:bCs/>
              <w:i/>
              <w:color w:val="808080" w:themeColor="background1" w:themeShade="80"/>
              <w:sz w:val="24"/>
              <w:szCs w:val="24"/>
              <w:highlight w:val="yellow"/>
            </w:rPr>
            <w:t>vypočítejte noclehy a stravné Celkem</w:t>
          </w:r>
        </w:p>
      </w:docPartBody>
    </w:docPart>
    <w:docPart>
      <w:docPartPr>
        <w:name w:val="E493F23B9854494E946585A1C8D720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E20C3A-1C90-406E-AB13-8D1E8CEB6B03}"/>
      </w:docPartPr>
      <w:docPartBody>
        <w:p w:rsidR="00117969" w:rsidRDefault="00B833AD" w:rsidP="00B833AD">
          <w:pPr>
            <w:pStyle w:val="E493F23B9854494E946585A1C8D720BD9"/>
          </w:pPr>
          <w:r w:rsidRPr="009E34D8">
            <w:rPr>
              <w:bCs/>
              <w:i/>
              <w:color w:val="808080" w:themeColor="background1" w:themeShade="80"/>
              <w:sz w:val="18"/>
              <w:szCs w:val="18"/>
              <w:highlight w:val="yellow"/>
            </w:rPr>
            <w:t>počet dětí</w:t>
          </w:r>
        </w:p>
      </w:docPartBody>
    </w:docPart>
    <w:docPart>
      <w:docPartPr>
        <w:name w:val="76BF7154EAA3452686BCFEBE3B108D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D74827-CC2A-4ECB-92A2-D8D7A72B6A7E}"/>
      </w:docPartPr>
      <w:docPartBody>
        <w:p w:rsidR="00117969" w:rsidRDefault="00B833AD" w:rsidP="00B833AD">
          <w:pPr>
            <w:pStyle w:val="76BF7154EAA3452686BCFEBE3B108DBA9"/>
          </w:pPr>
          <w:r w:rsidRPr="009E34D8">
            <w:rPr>
              <w:rStyle w:val="Zstupntext"/>
              <w:i/>
              <w:color w:val="808080" w:themeColor="background1" w:themeShade="80"/>
              <w:sz w:val="18"/>
              <w:szCs w:val="18"/>
              <w:highlight w:val="yellow"/>
            </w:rPr>
            <w:t>počet psů</w:t>
          </w:r>
        </w:p>
      </w:docPartBody>
    </w:docPart>
    <w:docPart>
      <w:docPartPr>
        <w:name w:val="24F58C75CE0648F1B221A36F341FE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36C649-35AF-408B-AAA6-09970D1F4EBC}"/>
      </w:docPartPr>
      <w:docPartBody>
        <w:p w:rsidR="00117969" w:rsidRDefault="00B833AD" w:rsidP="00B833AD">
          <w:pPr>
            <w:pStyle w:val="24F58C75CE0648F1B221A36F341FE39F9"/>
          </w:pPr>
          <w:r w:rsidRPr="009E34D8">
            <w:rPr>
              <w:i/>
              <w:color w:val="808080" w:themeColor="background1" w:themeShade="80"/>
              <w:sz w:val="18"/>
              <w:szCs w:val="18"/>
              <w:highlight w:val="yellow"/>
            </w:rPr>
            <w:t>dospělí</w:t>
          </w:r>
        </w:p>
      </w:docPartBody>
    </w:docPart>
    <w:docPart>
      <w:docPartPr>
        <w:name w:val="349E78786E8049F895839EE84352E0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18DC1F-2BFB-431C-A92D-A3D1096FA094}"/>
      </w:docPartPr>
      <w:docPartBody>
        <w:p w:rsidR="00117969" w:rsidRDefault="00B833AD" w:rsidP="00B833AD">
          <w:pPr>
            <w:pStyle w:val="349E78786E8049F895839EE84352E07D9"/>
          </w:pPr>
          <w:r w:rsidRPr="009E34D8">
            <w:rPr>
              <w:rStyle w:val="Zstupntext"/>
              <w:i/>
              <w:color w:val="808080" w:themeColor="background1" w:themeShade="80"/>
              <w:sz w:val="18"/>
              <w:szCs w:val="18"/>
              <w:highlight w:val="yellow"/>
            </w:rPr>
            <w:t>děti</w:t>
          </w:r>
        </w:p>
      </w:docPartBody>
    </w:docPart>
    <w:docPart>
      <w:docPartPr>
        <w:name w:val="24297CEF93DE46149BA03B1C159AF7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1F1034-E2F0-41D7-A5F8-ECB58009518C}"/>
      </w:docPartPr>
      <w:docPartBody>
        <w:p w:rsidR="00117969" w:rsidRDefault="00B833AD" w:rsidP="00B833AD">
          <w:pPr>
            <w:pStyle w:val="24297CEF93DE46149BA03B1C159AF7709"/>
          </w:pPr>
          <w:r w:rsidRPr="009E34D8">
            <w:rPr>
              <w:bCs/>
              <w:i/>
              <w:color w:val="808080" w:themeColor="background1" w:themeShade="80"/>
              <w:highlight w:val="yellow"/>
            </w:rPr>
            <w:t>vypočítejte nocležné Celkem</w:t>
          </w:r>
        </w:p>
      </w:docPartBody>
    </w:docPart>
    <w:docPart>
      <w:docPartPr>
        <w:name w:val="362A713744564377BD094C3966C505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39C5FF-BDD7-4D15-B04B-D279752105C5}"/>
      </w:docPartPr>
      <w:docPartBody>
        <w:p w:rsidR="00117969" w:rsidRDefault="00B833AD" w:rsidP="00B833AD">
          <w:pPr>
            <w:pStyle w:val="362A713744564377BD094C3966C505859"/>
          </w:pPr>
          <w:r w:rsidRPr="009E34D8">
            <w:rPr>
              <w:b/>
              <w:i/>
              <w:color w:val="808080" w:themeColor="background1" w:themeShade="80"/>
              <w:sz w:val="16"/>
              <w:szCs w:val="16"/>
              <w:highlight w:val="yellow"/>
            </w:rPr>
            <w:t>jídlo A</w:t>
          </w:r>
        </w:p>
      </w:docPartBody>
    </w:docPart>
    <w:docPart>
      <w:docPartPr>
        <w:name w:val="478B08C6B961479B9F161A033889B0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1079FD-31AF-4778-BC76-19F2AA81FBC5}"/>
      </w:docPartPr>
      <w:docPartBody>
        <w:p w:rsidR="004B0003" w:rsidRDefault="00B833AD" w:rsidP="00B833AD">
          <w:pPr>
            <w:pStyle w:val="478B08C6B961479B9F161A033889B0B31"/>
          </w:pPr>
          <w:r w:rsidRPr="009E34D8">
            <w:rPr>
              <w:b/>
              <w:i/>
              <w:sz w:val="18"/>
              <w:highlight w:val="lightGray"/>
            </w:rPr>
            <w:t>ANO / NE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01B85"/>
    <w:rsid w:val="00117969"/>
    <w:rsid w:val="004B0003"/>
    <w:rsid w:val="00523C25"/>
    <w:rsid w:val="005D246E"/>
    <w:rsid w:val="0073519C"/>
    <w:rsid w:val="00801B85"/>
    <w:rsid w:val="00AE434C"/>
    <w:rsid w:val="00B83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9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833AD"/>
    <w:rPr>
      <w:color w:val="808080"/>
    </w:rPr>
  </w:style>
  <w:style w:type="paragraph" w:customStyle="1" w:styleId="4E3C01079D934F8BB3D3FBBC3DE0F099">
    <w:name w:val="4E3C01079D934F8BB3D3FBBC3DE0F099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">
    <w:name w:val="D87CB50FE0B24945A05744A81BB2D11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">
    <w:name w:val="501FD2B4317645928B9ACC8902819B17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">
    <w:name w:val="CEDD60B3AE7843E2841160BC2187CF6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">
    <w:name w:val="C94400B1D1D541528946E92C44D5872E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">
    <w:name w:val="88FF374FF3B246BCA12FFBE4EECF4499"/>
    <w:rsid w:val="00801B85"/>
  </w:style>
  <w:style w:type="paragraph" w:customStyle="1" w:styleId="A9626BC231CF4D899CBAD72711075A8D">
    <w:name w:val="A9626BC231CF4D899CBAD72711075A8D"/>
    <w:rsid w:val="00801B85"/>
  </w:style>
  <w:style w:type="paragraph" w:customStyle="1" w:styleId="C5E0FFCBC1F04E35A9253DFEB44DD00B">
    <w:name w:val="C5E0FFCBC1F04E35A9253DFEB44DD00B"/>
    <w:rsid w:val="00801B85"/>
  </w:style>
  <w:style w:type="paragraph" w:customStyle="1" w:styleId="5301A5C401194EED87CB5EA9E0CA59C7">
    <w:name w:val="5301A5C401194EED87CB5EA9E0CA59C7"/>
    <w:rsid w:val="00801B85"/>
  </w:style>
  <w:style w:type="paragraph" w:customStyle="1" w:styleId="DEFBF909A05740CAA61F1DB2AE62EFD5">
    <w:name w:val="DEFBF909A05740CAA61F1DB2AE62EFD5"/>
    <w:rsid w:val="00801B85"/>
  </w:style>
  <w:style w:type="paragraph" w:customStyle="1" w:styleId="17ACA59D49864A6886C1932FCBF238F0">
    <w:name w:val="17ACA59D49864A6886C1932FCBF238F0"/>
    <w:rsid w:val="00801B85"/>
  </w:style>
  <w:style w:type="paragraph" w:customStyle="1" w:styleId="7DEC076521F645DFBAD0CDCB9FD5AF0D">
    <w:name w:val="7DEC076521F645DFBAD0CDCB9FD5AF0D"/>
    <w:rsid w:val="00801B85"/>
  </w:style>
  <w:style w:type="paragraph" w:customStyle="1" w:styleId="DB90E995A5CC438599EDAD841D0A1877">
    <w:name w:val="DB90E995A5CC438599EDAD841D0A1877"/>
    <w:rsid w:val="00801B85"/>
  </w:style>
  <w:style w:type="paragraph" w:customStyle="1" w:styleId="F946F158D4524E9DAE2B257BD81EAC00">
    <w:name w:val="F946F158D4524E9DAE2B257BD81EAC00"/>
    <w:rsid w:val="00801B85"/>
  </w:style>
  <w:style w:type="paragraph" w:customStyle="1" w:styleId="DD8B0A7CF6374E9BB22F45B2C83045AC">
    <w:name w:val="DD8B0A7CF6374E9BB22F45B2C83045AC"/>
    <w:rsid w:val="00801B85"/>
  </w:style>
  <w:style w:type="paragraph" w:customStyle="1" w:styleId="181601E417BF4E95BA33894811877453">
    <w:name w:val="181601E417BF4E95BA33894811877453"/>
    <w:rsid w:val="00801B85"/>
  </w:style>
  <w:style w:type="paragraph" w:customStyle="1" w:styleId="A31C1717406843D3BA2ABCD9F521FC1F">
    <w:name w:val="A31C1717406843D3BA2ABCD9F521FC1F"/>
    <w:rsid w:val="00801B85"/>
  </w:style>
  <w:style w:type="paragraph" w:customStyle="1" w:styleId="61B0AD91544E419F98427DACC2E58D73">
    <w:name w:val="61B0AD91544E419F98427DACC2E58D73"/>
    <w:rsid w:val="00801B85"/>
  </w:style>
  <w:style w:type="paragraph" w:customStyle="1" w:styleId="694F1FD7092C42FF8BFADEB91FF48FA7">
    <w:name w:val="694F1FD7092C42FF8BFADEB91FF48FA7"/>
    <w:rsid w:val="00801B85"/>
  </w:style>
  <w:style w:type="paragraph" w:customStyle="1" w:styleId="E226BA47268A4472A5D2B85B00249712">
    <w:name w:val="E226BA47268A4472A5D2B85B00249712"/>
    <w:rsid w:val="00801B85"/>
  </w:style>
  <w:style w:type="paragraph" w:customStyle="1" w:styleId="AD38B5258C204526A514F6BA4273B3E3">
    <w:name w:val="AD38B5258C204526A514F6BA4273B3E3"/>
    <w:rsid w:val="00801B85"/>
  </w:style>
  <w:style w:type="paragraph" w:customStyle="1" w:styleId="D003CF10E87040E0B94F719A07E900A6">
    <w:name w:val="D003CF10E87040E0B94F719A07E900A6"/>
    <w:rsid w:val="00801B85"/>
  </w:style>
  <w:style w:type="paragraph" w:customStyle="1" w:styleId="C1618A67BFA24668A22CD54D09FF0326">
    <w:name w:val="C1618A67BFA24668A22CD54D09FF0326"/>
    <w:rsid w:val="00801B85"/>
  </w:style>
  <w:style w:type="paragraph" w:customStyle="1" w:styleId="04F2020DA1CB45C4BE92A24D8CD6C107">
    <w:name w:val="04F2020DA1CB45C4BE92A24D8CD6C107"/>
    <w:rsid w:val="00801B85"/>
  </w:style>
  <w:style w:type="paragraph" w:customStyle="1" w:styleId="BDD91C2616E04A33A6F440FA4EF612FF">
    <w:name w:val="BDD91C2616E04A33A6F440FA4EF612FF"/>
    <w:rsid w:val="00801B85"/>
  </w:style>
  <w:style w:type="paragraph" w:customStyle="1" w:styleId="E2D17306AA36475D828B2F444AD2001B">
    <w:name w:val="E2D17306AA36475D828B2F444AD2001B"/>
    <w:rsid w:val="00801B85"/>
  </w:style>
  <w:style w:type="paragraph" w:customStyle="1" w:styleId="9921D0AD1AAB44FBB999EFA538C0CB71">
    <w:name w:val="9921D0AD1AAB44FBB999EFA538C0CB71"/>
    <w:rsid w:val="00801B85"/>
  </w:style>
  <w:style w:type="paragraph" w:customStyle="1" w:styleId="F19F99E259404613AE65429FCF7E4CFF">
    <w:name w:val="F19F99E259404613AE65429FCF7E4CFF"/>
    <w:rsid w:val="00801B85"/>
  </w:style>
  <w:style w:type="paragraph" w:customStyle="1" w:styleId="6D5041E1A3B84408A86357E974BAB987">
    <w:name w:val="6D5041E1A3B84408A86357E974BAB987"/>
    <w:rsid w:val="00801B85"/>
  </w:style>
  <w:style w:type="paragraph" w:customStyle="1" w:styleId="72A045AD720A4B069BE5C1D0E95C1A58">
    <w:name w:val="72A045AD720A4B069BE5C1D0E95C1A58"/>
    <w:rsid w:val="00801B85"/>
  </w:style>
  <w:style w:type="paragraph" w:customStyle="1" w:styleId="BB2F8CBF622D4D34B186AFA55A719074">
    <w:name w:val="BB2F8CBF622D4D34B186AFA55A719074"/>
    <w:rsid w:val="00801B85"/>
  </w:style>
  <w:style w:type="paragraph" w:customStyle="1" w:styleId="E4D4CBB5BBE14F949E79EB70E875C334">
    <w:name w:val="E4D4CBB5BBE14F949E79EB70E875C334"/>
    <w:rsid w:val="00801B85"/>
  </w:style>
  <w:style w:type="paragraph" w:customStyle="1" w:styleId="682A1461D3FD449F8AC6C296216E9A87">
    <w:name w:val="682A1461D3FD449F8AC6C296216E9A87"/>
    <w:rsid w:val="00801B85"/>
  </w:style>
  <w:style w:type="paragraph" w:customStyle="1" w:styleId="59846CA233FE4DEFB71662396111EEB9">
    <w:name w:val="59846CA233FE4DEFB71662396111EEB9"/>
    <w:rsid w:val="00801B85"/>
  </w:style>
  <w:style w:type="paragraph" w:customStyle="1" w:styleId="BDC0181767FD44939DDC1A6D10E4B69F">
    <w:name w:val="BDC0181767FD44939DDC1A6D10E4B69F"/>
    <w:rsid w:val="00801B85"/>
  </w:style>
  <w:style w:type="paragraph" w:customStyle="1" w:styleId="BF0B63D2CDE14A1AB1FF0EBC250EA0CF">
    <w:name w:val="BF0B63D2CDE14A1AB1FF0EBC250EA0CF"/>
    <w:rsid w:val="00801B85"/>
  </w:style>
  <w:style w:type="paragraph" w:customStyle="1" w:styleId="B6B930F801CC4312B04A342C594AD33D">
    <w:name w:val="B6B930F801CC4312B04A342C594AD33D"/>
    <w:rsid w:val="00801B85"/>
  </w:style>
  <w:style w:type="paragraph" w:customStyle="1" w:styleId="8F1BAF50661741EE84EDB37E8880813C">
    <w:name w:val="8F1BAF50661741EE84EDB37E8880813C"/>
    <w:rsid w:val="00801B85"/>
  </w:style>
  <w:style w:type="paragraph" w:customStyle="1" w:styleId="EC152E637A5447D9B2B28D3A022B53E2">
    <w:name w:val="EC152E637A5447D9B2B28D3A022B53E2"/>
    <w:rsid w:val="00801B85"/>
  </w:style>
  <w:style w:type="paragraph" w:customStyle="1" w:styleId="D649F2F9E52342CAA2870268D347635B">
    <w:name w:val="D649F2F9E52342CAA2870268D347635B"/>
    <w:rsid w:val="00801B85"/>
  </w:style>
  <w:style w:type="paragraph" w:customStyle="1" w:styleId="D39B5876192D4EB2973969E56D3603D7">
    <w:name w:val="D39B5876192D4EB2973969E56D3603D7"/>
    <w:rsid w:val="00801B85"/>
  </w:style>
  <w:style w:type="paragraph" w:customStyle="1" w:styleId="3EF8F5F608E545418D4D57E72B7C1333">
    <w:name w:val="3EF8F5F608E545418D4D57E72B7C1333"/>
    <w:rsid w:val="00801B85"/>
  </w:style>
  <w:style w:type="paragraph" w:customStyle="1" w:styleId="50038DBB48014FD09A5CBBFCF84E4E09">
    <w:name w:val="50038DBB48014FD09A5CBBFCF84E4E09"/>
    <w:rsid w:val="00801B85"/>
  </w:style>
  <w:style w:type="paragraph" w:customStyle="1" w:styleId="679C9C4B732C4E4FA53786B4FDF30304">
    <w:name w:val="679C9C4B732C4E4FA53786B4FDF30304"/>
    <w:rsid w:val="00801B85"/>
  </w:style>
  <w:style w:type="paragraph" w:customStyle="1" w:styleId="A34196DCFF1B486DA6E2D449FEB0AFF1">
    <w:name w:val="A34196DCFF1B486DA6E2D449FEB0AFF1"/>
    <w:rsid w:val="00801B85"/>
  </w:style>
  <w:style w:type="paragraph" w:customStyle="1" w:styleId="11920547F036497B9061968E1E8A219C">
    <w:name w:val="11920547F036497B9061968E1E8A219C"/>
    <w:rsid w:val="00801B85"/>
  </w:style>
  <w:style w:type="paragraph" w:customStyle="1" w:styleId="691AB048C17D4056BF325E705F2681BC">
    <w:name w:val="691AB048C17D4056BF325E705F2681BC"/>
    <w:rsid w:val="00801B85"/>
  </w:style>
  <w:style w:type="paragraph" w:customStyle="1" w:styleId="1C06A2FE92D94B60AFA7BA9F8CD0F301">
    <w:name w:val="1C06A2FE92D94B60AFA7BA9F8CD0F301"/>
    <w:rsid w:val="00801B85"/>
  </w:style>
  <w:style w:type="paragraph" w:customStyle="1" w:styleId="9769B58F47DE409CA570D3283B9406DD">
    <w:name w:val="9769B58F47DE409CA570D3283B9406DD"/>
    <w:rsid w:val="00801B85"/>
  </w:style>
  <w:style w:type="paragraph" w:customStyle="1" w:styleId="8383C1E33F344379A3A3B27EC450B5A5">
    <w:name w:val="8383C1E33F344379A3A3B27EC450B5A5"/>
    <w:rsid w:val="00801B85"/>
  </w:style>
  <w:style w:type="paragraph" w:customStyle="1" w:styleId="5AD5EC0D90504D34810D2CC96B5EF14E">
    <w:name w:val="5AD5EC0D90504D34810D2CC96B5EF14E"/>
    <w:rsid w:val="00801B85"/>
  </w:style>
  <w:style w:type="paragraph" w:customStyle="1" w:styleId="EAE5CF9C1CB148D08CF5EA7B47ABC80A">
    <w:name w:val="EAE5CF9C1CB148D08CF5EA7B47ABC80A"/>
    <w:rsid w:val="00801B85"/>
  </w:style>
  <w:style w:type="paragraph" w:customStyle="1" w:styleId="B502A5E2670548738B623388E7041F3B">
    <w:name w:val="B502A5E2670548738B623388E7041F3B"/>
    <w:rsid w:val="00801B85"/>
  </w:style>
  <w:style w:type="paragraph" w:customStyle="1" w:styleId="26EE045B7C81494CAB4424DC32FB1FDA">
    <w:name w:val="26EE045B7C81494CAB4424DC32FB1FDA"/>
    <w:rsid w:val="00801B85"/>
  </w:style>
  <w:style w:type="paragraph" w:customStyle="1" w:styleId="1D94BDA49FB04DA480EEEEB67F107A34">
    <w:name w:val="1D94BDA49FB04DA480EEEEB67F107A34"/>
    <w:rsid w:val="00801B85"/>
  </w:style>
  <w:style w:type="paragraph" w:customStyle="1" w:styleId="49ADF7D127B546168A31C02B1EB24CE1">
    <w:name w:val="49ADF7D127B546168A31C02B1EB24CE1"/>
    <w:rsid w:val="00801B85"/>
  </w:style>
  <w:style w:type="paragraph" w:customStyle="1" w:styleId="A9B9DC4EF3A94885ACA6ACAAD0FE4EF2">
    <w:name w:val="A9B9DC4EF3A94885ACA6ACAAD0FE4EF2"/>
    <w:rsid w:val="00801B85"/>
  </w:style>
  <w:style w:type="paragraph" w:customStyle="1" w:styleId="2286A8329DD345CA8BE51F750D325740">
    <w:name w:val="2286A8329DD345CA8BE51F750D325740"/>
    <w:rsid w:val="00801B85"/>
  </w:style>
  <w:style w:type="paragraph" w:customStyle="1" w:styleId="C8A6FB084B744B088F9D53FBC515DB00">
    <w:name w:val="C8A6FB084B744B088F9D53FBC515DB00"/>
    <w:rsid w:val="00801B85"/>
  </w:style>
  <w:style w:type="paragraph" w:customStyle="1" w:styleId="62A658BD91CB4FA39A969E59A11CF746">
    <w:name w:val="62A658BD91CB4FA39A969E59A11CF746"/>
    <w:rsid w:val="00801B85"/>
  </w:style>
  <w:style w:type="paragraph" w:customStyle="1" w:styleId="291B98242CB145208A2160DD26A4BCF8">
    <w:name w:val="291B98242CB145208A2160DD26A4BCF8"/>
    <w:rsid w:val="00801B85"/>
  </w:style>
  <w:style w:type="paragraph" w:customStyle="1" w:styleId="9E344C51BC624DD885DA60F215527F53">
    <w:name w:val="9E344C51BC624DD885DA60F215527F53"/>
    <w:rsid w:val="00801B85"/>
  </w:style>
  <w:style w:type="paragraph" w:customStyle="1" w:styleId="C536DB50FC634FD88860A474807ADFC8">
    <w:name w:val="C536DB50FC634FD88860A474807ADFC8"/>
    <w:rsid w:val="00801B85"/>
  </w:style>
  <w:style w:type="paragraph" w:customStyle="1" w:styleId="4209B6BEDBA6450C93A14610900A7023">
    <w:name w:val="4209B6BEDBA6450C93A14610900A7023"/>
    <w:rsid w:val="00801B85"/>
  </w:style>
  <w:style w:type="paragraph" w:customStyle="1" w:styleId="F8A650A28A754965813E2708B0AD1011">
    <w:name w:val="F8A650A28A754965813E2708B0AD1011"/>
    <w:rsid w:val="00801B85"/>
  </w:style>
  <w:style w:type="paragraph" w:customStyle="1" w:styleId="BB86ED4BA033493ABB61E10393F84B9F">
    <w:name w:val="BB86ED4BA033493ABB61E10393F84B9F"/>
    <w:rsid w:val="00801B85"/>
  </w:style>
  <w:style w:type="paragraph" w:customStyle="1" w:styleId="4E055BB651DF4520854C18D761D5F46C">
    <w:name w:val="4E055BB651DF4520854C18D761D5F46C"/>
    <w:rsid w:val="00801B85"/>
  </w:style>
  <w:style w:type="paragraph" w:customStyle="1" w:styleId="C6EA0332BB5849D78B8A15EF637047FD">
    <w:name w:val="C6EA0332BB5849D78B8A15EF637047FD"/>
    <w:rsid w:val="00801B85"/>
  </w:style>
  <w:style w:type="paragraph" w:customStyle="1" w:styleId="4E3C01079D934F8BB3D3FBBC3DE0F0991">
    <w:name w:val="4E3C01079D934F8BB3D3FBBC3DE0F099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1">
    <w:name w:val="D87CB50FE0B24945A05744A81BB2D112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1">
    <w:name w:val="501FD2B4317645928B9ACC8902819B1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1">
    <w:name w:val="CEDD60B3AE7843E2841160BC2187CF6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1">
    <w:name w:val="C94400B1D1D541528946E92C44D5872E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">
    <w:name w:val="E493F23B9854494E946585A1C8D720BD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">
    <w:name w:val="76BF7154EAA3452686BCFEBE3B108DBA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">
    <w:name w:val="24F58C75CE0648F1B221A36F341FE39F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">
    <w:name w:val="349E78786E8049F895839EE84352E07D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1">
    <w:name w:val="88FF374FF3B246BCA12FFBE4EECF4499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1">
    <w:name w:val="A9626BC231CF4D899CBAD72711075A8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">
    <w:name w:val="24297CEF93DE46149BA03B1C159AF770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">
    <w:name w:val="362A713744564377BD094C3966C5058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1">
    <w:name w:val="C5E0FFCBC1F04E35A9253DFEB44DD00B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1">
    <w:name w:val="5301A5C401194EED87CB5EA9E0CA59C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1">
    <w:name w:val="DEFBF909A05740CAA61F1DB2AE62EFD5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1">
    <w:name w:val="17ACA59D49864A6886C1932FCBF238F0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1">
    <w:name w:val="7DEC076521F645DFBAD0CDCB9FD5AF0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1">
    <w:name w:val="DB90E995A5CC438599EDAD841D0A187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1">
    <w:name w:val="181601E417BF4E95BA3389481187745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1">
    <w:name w:val="694F1FD7092C42FF8BFADEB91FF48FA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1">
    <w:name w:val="E226BA47268A4472A5D2B85B00249712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1">
    <w:name w:val="AD38B5258C204526A514F6BA4273B3E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1">
    <w:name w:val="D003CF10E87040E0B94F719A07E900A6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1">
    <w:name w:val="C1618A67BFA24668A22CD54D09FF0326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1">
    <w:name w:val="04F2020DA1CB45C4BE92A24D8CD6C10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1">
    <w:name w:val="BDD91C2616E04A33A6F440FA4EF612F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1">
    <w:name w:val="E2D17306AA36475D828B2F444AD2001B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1">
    <w:name w:val="9921D0AD1AAB44FBB999EFA538C0CB71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1">
    <w:name w:val="F19F99E259404613AE65429FCF7E4CF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1">
    <w:name w:val="6D5041E1A3B84408A86357E974BAB98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1">
    <w:name w:val="72A045AD720A4B069BE5C1D0E95C1A58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1">
    <w:name w:val="BB2F8CBF622D4D34B186AFA55A719074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1">
    <w:name w:val="E4D4CBB5BBE14F949E79EB70E875C334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1">
    <w:name w:val="682A1461D3FD449F8AC6C296216E9A8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1">
    <w:name w:val="59846CA233FE4DEFB71662396111EEB9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1">
    <w:name w:val="BDC0181767FD44939DDC1A6D10E4B69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1">
    <w:name w:val="BF0B63D2CDE14A1AB1FF0EBC250EA0C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1">
    <w:name w:val="B6B930F801CC4312B04A342C594AD33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1">
    <w:name w:val="8F1BAF50661741EE84EDB37E8880813C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1">
    <w:name w:val="EC152E637A5447D9B2B28D3A022B53E2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1">
    <w:name w:val="D649F2F9E52342CAA2870268D347635B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1">
    <w:name w:val="D39B5876192D4EB2973969E56D3603D7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1">
    <w:name w:val="3EF8F5F608E545418D4D57E72B7C133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1">
    <w:name w:val="50038DBB48014FD09A5CBBFCF84E4E09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1">
    <w:name w:val="679C9C4B732C4E4FA53786B4FDF30304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1">
    <w:name w:val="A34196DCFF1B486DA6E2D449FEB0AFF1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1">
    <w:name w:val="11920547F036497B9061968E1E8A219C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1">
    <w:name w:val="691AB048C17D4056BF325E705F2681BC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1">
    <w:name w:val="1C06A2FE92D94B60AFA7BA9F8CD0F301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1">
    <w:name w:val="9769B58F47DE409CA570D3283B9406D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1">
    <w:name w:val="8383C1E33F344379A3A3B27EC450B5A5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1">
    <w:name w:val="5AD5EC0D90504D34810D2CC96B5EF14E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1">
    <w:name w:val="EAE5CF9C1CB148D08CF5EA7B47ABC80A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1">
    <w:name w:val="C8A6FB084B744B088F9D53FBC515DB00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1">
    <w:name w:val="62A658BD91CB4FA39A969E59A11CF746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1">
    <w:name w:val="291B98242CB145208A2160DD26A4BCF8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1">
    <w:name w:val="9E344C51BC624DD885DA60F215527F5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1">
    <w:name w:val="C536DB50FC634FD88860A474807ADFC8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1">
    <w:name w:val="4209B6BEDBA6450C93A14610900A7023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1">
    <w:name w:val="F8A650A28A754965813E2708B0AD1011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1">
    <w:name w:val="BB86ED4BA033493ABB61E10393F84B9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1">
    <w:name w:val="4E055BB651DF4520854C18D761D5F46C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1">
    <w:name w:val="C6EA0332BB5849D78B8A15EF637047F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2">
    <w:name w:val="4E3C01079D934F8BB3D3FBBC3DE0F099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2">
    <w:name w:val="D87CB50FE0B24945A05744A81BB2D112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2">
    <w:name w:val="501FD2B4317645928B9ACC8902819B1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2">
    <w:name w:val="CEDD60B3AE7843E2841160BC2187CF6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2">
    <w:name w:val="C94400B1D1D541528946E92C44D5872E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1">
    <w:name w:val="E493F23B9854494E946585A1C8D720B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1">
    <w:name w:val="76BF7154EAA3452686BCFEBE3B108DBA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1">
    <w:name w:val="24F58C75CE0648F1B221A36F341FE39F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1">
    <w:name w:val="349E78786E8049F895839EE84352E07D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2">
    <w:name w:val="88FF374FF3B246BCA12FFBE4EECF4499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2">
    <w:name w:val="A9626BC231CF4D899CBAD72711075A8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1">
    <w:name w:val="24297CEF93DE46149BA03B1C159AF770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1">
    <w:name w:val="362A713744564377BD094C3966C505851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2">
    <w:name w:val="C5E0FFCBC1F04E35A9253DFEB44DD00B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2">
    <w:name w:val="5301A5C401194EED87CB5EA9E0CA59C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2">
    <w:name w:val="DEFBF909A05740CAA61F1DB2AE62EFD5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2">
    <w:name w:val="17ACA59D49864A6886C1932FCBF238F0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2">
    <w:name w:val="7DEC076521F645DFBAD0CDCB9FD5AF0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2">
    <w:name w:val="DB90E995A5CC438599EDAD841D0A187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2">
    <w:name w:val="181601E417BF4E95BA3389481187745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2">
    <w:name w:val="694F1FD7092C42FF8BFADEB91FF48FA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2">
    <w:name w:val="E226BA47268A4472A5D2B85B00249712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2">
    <w:name w:val="AD38B5258C204526A514F6BA4273B3E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2">
    <w:name w:val="D003CF10E87040E0B94F719A07E900A6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2">
    <w:name w:val="C1618A67BFA24668A22CD54D09FF0326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2">
    <w:name w:val="04F2020DA1CB45C4BE92A24D8CD6C10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2">
    <w:name w:val="BDD91C2616E04A33A6F440FA4EF612F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2">
    <w:name w:val="E2D17306AA36475D828B2F444AD2001B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2">
    <w:name w:val="9921D0AD1AAB44FBB999EFA538C0CB71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2">
    <w:name w:val="F19F99E259404613AE65429FCF7E4CF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2">
    <w:name w:val="6D5041E1A3B84408A86357E974BAB98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2">
    <w:name w:val="72A045AD720A4B069BE5C1D0E95C1A58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2">
    <w:name w:val="BB2F8CBF622D4D34B186AFA55A719074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2">
    <w:name w:val="E4D4CBB5BBE14F949E79EB70E875C334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2">
    <w:name w:val="682A1461D3FD449F8AC6C296216E9A8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2">
    <w:name w:val="59846CA233FE4DEFB71662396111EEB9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2">
    <w:name w:val="BDC0181767FD44939DDC1A6D10E4B69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2">
    <w:name w:val="BF0B63D2CDE14A1AB1FF0EBC250EA0C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2">
    <w:name w:val="B6B930F801CC4312B04A342C594AD33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2">
    <w:name w:val="8F1BAF50661741EE84EDB37E8880813C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2">
    <w:name w:val="EC152E637A5447D9B2B28D3A022B53E2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2">
    <w:name w:val="D649F2F9E52342CAA2870268D347635B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2">
    <w:name w:val="D39B5876192D4EB2973969E56D3603D7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2">
    <w:name w:val="3EF8F5F608E545418D4D57E72B7C133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2">
    <w:name w:val="50038DBB48014FD09A5CBBFCF84E4E09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2">
    <w:name w:val="679C9C4B732C4E4FA53786B4FDF30304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2">
    <w:name w:val="A34196DCFF1B486DA6E2D449FEB0AFF1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2">
    <w:name w:val="11920547F036497B9061968E1E8A219C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2">
    <w:name w:val="691AB048C17D4056BF325E705F2681BC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2">
    <w:name w:val="1C06A2FE92D94B60AFA7BA9F8CD0F301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2">
    <w:name w:val="9769B58F47DE409CA570D3283B9406D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2">
    <w:name w:val="8383C1E33F344379A3A3B27EC450B5A5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2">
    <w:name w:val="5AD5EC0D90504D34810D2CC96B5EF14E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2">
    <w:name w:val="EAE5CF9C1CB148D08CF5EA7B47ABC80A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2">
    <w:name w:val="C8A6FB084B744B088F9D53FBC515DB00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2">
    <w:name w:val="62A658BD91CB4FA39A969E59A11CF746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2">
    <w:name w:val="291B98242CB145208A2160DD26A4BCF8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2">
    <w:name w:val="9E344C51BC624DD885DA60F215527F5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2">
    <w:name w:val="C536DB50FC634FD88860A474807ADFC8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2">
    <w:name w:val="4209B6BEDBA6450C93A14610900A7023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2">
    <w:name w:val="F8A650A28A754965813E2708B0AD1011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2">
    <w:name w:val="BB86ED4BA033493ABB61E10393F84B9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2">
    <w:name w:val="4E055BB651DF4520854C18D761D5F46C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2">
    <w:name w:val="C6EA0332BB5849D78B8A15EF637047F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3">
    <w:name w:val="4E3C01079D934F8BB3D3FBBC3DE0F099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3">
    <w:name w:val="D87CB50FE0B24945A05744A81BB2D112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3">
    <w:name w:val="501FD2B4317645928B9ACC8902819B1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3">
    <w:name w:val="CEDD60B3AE7843E2841160BC2187CF6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3">
    <w:name w:val="C94400B1D1D541528946E92C44D5872E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2">
    <w:name w:val="E493F23B9854494E946585A1C8D720B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2">
    <w:name w:val="76BF7154EAA3452686BCFEBE3B108DBA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2">
    <w:name w:val="24F58C75CE0648F1B221A36F341FE39F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2">
    <w:name w:val="349E78786E8049F895839EE84352E07D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3">
    <w:name w:val="88FF374FF3B246BCA12FFBE4EECF4499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3">
    <w:name w:val="A9626BC231CF4D899CBAD72711075A8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2">
    <w:name w:val="24297CEF93DE46149BA03B1C159AF770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2">
    <w:name w:val="362A713744564377BD094C3966C505852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3">
    <w:name w:val="C5E0FFCBC1F04E35A9253DFEB44DD00B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3">
    <w:name w:val="5301A5C401194EED87CB5EA9E0CA59C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3">
    <w:name w:val="DEFBF909A05740CAA61F1DB2AE62EFD5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3">
    <w:name w:val="17ACA59D49864A6886C1932FCBF238F0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3">
    <w:name w:val="7DEC076521F645DFBAD0CDCB9FD5AF0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3">
    <w:name w:val="DB90E995A5CC438599EDAD841D0A187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3">
    <w:name w:val="181601E417BF4E95BA3389481187745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3">
    <w:name w:val="694F1FD7092C42FF8BFADEB91FF48FA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3">
    <w:name w:val="E226BA47268A4472A5D2B85B00249712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3">
    <w:name w:val="AD38B5258C204526A514F6BA4273B3E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3">
    <w:name w:val="D003CF10E87040E0B94F719A07E900A6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3">
    <w:name w:val="C1618A67BFA24668A22CD54D09FF0326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3">
    <w:name w:val="04F2020DA1CB45C4BE92A24D8CD6C10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3">
    <w:name w:val="BDD91C2616E04A33A6F440FA4EF612F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3">
    <w:name w:val="E2D17306AA36475D828B2F444AD2001B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3">
    <w:name w:val="9921D0AD1AAB44FBB999EFA538C0CB71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3">
    <w:name w:val="F19F99E259404613AE65429FCF7E4CF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3">
    <w:name w:val="6D5041E1A3B84408A86357E974BAB98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3">
    <w:name w:val="72A045AD720A4B069BE5C1D0E95C1A58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3">
    <w:name w:val="BB2F8CBF622D4D34B186AFA55A719074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3">
    <w:name w:val="E4D4CBB5BBE14F949E79EB70E875C334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3">
    <w:name w:val="682A1461D3FD449F8AC6C296216E9A8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3">
    <w:name w:val="59846CA233FE4DEFB71662396111EEB9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3">
    <w:name w:val="BDC0181767FD44939DDC1A6D10E4B69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3">
    <w:name w:val="BF0B63D2CDE14A1AB1FF0EBC250EA0C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3">
    <w:name w:val="B6B930F801CC4312B04A342C594AD33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3">
    <w:name w:val="8F1BAF50661741EE84EDB37E8880813C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3">
    <w:name w:val="EC152E637A5447D9B2B28D3A022B53E2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3">
    <w:name w:val="D649F2F9E52342CAA2870268D347635B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3">
    <w:name w:val="D39B5876192D4EB2973969E56D3603D7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3">
    <w:name w:val="3EF8F5F608E545418D4D57E72B7C133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3">
    <w:name w:val="50038DBB48014FD09A5CBBFCF84E4E09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3">
    <w:name w:val="679C9C4B732C4E4FA53786B4FDF30304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3">
    <w:name w:val="A34196DCFF1B486DA6E2D449FEB0AFF1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3">
    <w:name w:val="11920547F036497B9061968E1E8A219C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3">
    <w:name w:val="691AB048C17D4056BF325E705F2681BC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3">
    <w:name w:val="1C06A2FE92D94B60AFA7BA9F8CD0F301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3">
    <w:name w:val="9769B58F47DE409CA570D3283B9406D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3">
    <w:name w:val="8383C1E33F344379A3A3B27EC450B5A5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3">
    <w:name w:val="5AD5EC0D90504D34810D2CC96B5EF14E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3">
    <w:name w:val="EAE5CF9C1CB148D08CF5EA7B47ABC80A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3">
    <w:name w:val="C8A6FB084B744B088F9D53FBC515DB00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3">
    <w:name w:val="62A658BD91CB4FA39A969E59A11CF746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3">
    <w:name w:val="291B98242CB145208A2160DD26A4BCF8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3">
    <w:name w:val="9E344C51BC624DD885DA60F215527F5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3">
    <w:name w:val="C536DB50FC634FD88860A474807ADFC8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3">
    <w:name w:val="4209B6BEDBA6450C93A14610900A7023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3">
    <w:name w:val="F8A650A28A754965813E2708B0AD1011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3">
    <w:name w:val="BB86ED4BA033493ABB61E10393F84B9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3">
    <w:name w:val="4E055BB651DF4520854C18D761D5F46C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3">
    <w:name w:val="C6EA0332BB5849D78B8A15EF637047F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4">
    <w:name w:val="4E3C01079D934F8BB3D3FBBC3DE0F099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4">
    <w:name w:val="D87CB50FE0B24945A05744A81BB2D112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4">
    <w:name w:val="501FD2B4317645928B9ACC8902819B1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4">
    <w:name w:val="CEDD60B3AE7843E2841160BC2187CF6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4">
    <w:name w:val="C94400B1D1D541528946E92C44D5872E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3">
    <w:name w:val="E493F23B9854494E946585A1C8D720B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3">
    <w:name w:val="76BF7154EAA3452686BCFEBE3B108DBA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3">
    <w:name w:val="24F58C75CE0648F1B221A36F341FE39F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3">
    <w:name w:val="349E78786E8049F895839EE84352E07D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4">
    <w:name w:val="88FF374FF3B246BCA12FFBE4EECF4499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4">
    <w:name w:val="A9626BC231CF4D899CBAD72711075A8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3">
    <w:name w:val="24297CEF93DE46149BA03B1C159AF770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3">
    <w:name w:val="362A713744564377BD094C3966C505853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4">
    <w:name w:val="C5E0FFCBC1F04E35A9253DFEB44DD00B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4">
    <w:name w:val="5301A5C401194EED87CB5EA9E0CA59C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4">
    <w:name w:val="DEFBF909A05740CAA61F1DB2AE62EFD5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4">
    <w:name w:val="17ACA59D49864A6886C1932FCBF238F0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4">
    <w:name w:val="7DEC076521F645DFBAD0CDCB9FD5AF0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4">
    <w:name w:val="DB90E995A5CC438599EDAD841D0A187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4">
    <w:name w:val="181601E417BF4E95BA3389481187745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4">
    <w:name w:val="694F1FD7092C42FF8BFADEB91FF48FA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4">
    <w:name w:val="E226BA47268A4472A5D2B85B00249712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4">
    <w:name w:val="AD38B5258C204526A514F6BA4273B3E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4">
    <w:name w:val="D003CF10E87040E0B94F719A07E900A6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4">
    <w:name w:val="C1618A67BFA24668A22CD54D09FF0326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4">
    <w:name w:val="04F2020DA1CB45C4BE92A24D8CD6C10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4">
    <w:name w:val="BDD91C2616E04A33A6F440FA4EF612F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4">
    <w:name w:val="E2D17306AA36475D828B2F444AD2001B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4">
    <w:name w:val="9921D0AD1AAB44FBB999EFA538C0CB71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4">
    <w:name w:val="F19F99E259404613AE65429FCF7E4CF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4">
    <w:name w:val="6D5041E1A3B84408A86357E974BAB98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4">
    <w:name w:val="72A045AD720A4B069BE5C1D0E95C1A58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4">
    <w:name w:val="BB2F8CBF622D4D34B186AFA55A719074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4">
    <w:name w:val="E4D4CBB5BBE14F949E79EB70E875C334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4">
    <w:name w:val="682A1461D3FD449F8AC6C296216E9A8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4">
    <w:name w:val="59846CA233FE4DEFB71662396111EEB9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4">
    <w:name w:val="BDC0181767FD44939DDC1A6D10E4B69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4">
    <w:name w:val="BF0B63D2CDE14A1AB1FF0EBC250EA0C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4">
    <w:name w:val="B6B930F801CC4312B04A342C594AD33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4">
    <w:name w:val="8F1BAF50661741EE84EDB37E8880813C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4">
    <w:name w:val="EC152E637A5447D9B2B28D3A022B53E2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4">
    <w:name w:val="D649F2F9E52342CAA2870268D347635B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4">
    <w:name w:val="D39B5876192D4EB2973969E56D3603D7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4">
    <w:name w:val="3EF8F5F608E545418D4D57E72B7C133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4">
    <w:name w:val="50038DBB48014FD09A5CBBFCF84E4E09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4">
    <w:name w:val="679C9C4B732C4E4FA53786B4FDF30304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4">
    <w:name w:val="A34196DCFF1B486DA6E2D449FEB0AFF1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4">
    <w:name w:val="11920547F036497B9061968E1E8A219C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4">
    <w:name w:val="691AB048C17D4056BF325E705F2681BC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4">
    <w:name w:val="1C06A2FE92D94B60AFA7BA9F8CD0F301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4">
    <w:name w:val="9769B58F47DE409CA570D3283B9406D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4">
    <w:name w:val="8383C1E33F344379A3A3B27EC450B5A5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4">
    <w:name w:val="5AD5EC0D90504D34810D2CC96B5EF14E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4">
    <w:name w:val="EAE5CF9C1CB148D08CF5EA7B47ABC80A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4">
    <w:name w:val="C8A6FB084B744B088F9D53FBC515DB00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4">
    <w:name w:val="62A658BD91CB4FA39A969E59A11CF746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4">
    <w:name w:val="291B98242CB145208A2160DD26A4BCF8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4">
    <w:name w:val="9E344C51BC624DD885DA60F215527F5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4">
    <w:name w:val="C536DB50FC634FD88860A474807ADFC8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4">
    <w:name w:val="4209B6BEDBA6450C93A14610900A7023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4">
    <w:name w:val="F8A650A28A754965813E2708B0AD1011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4">
    <w:name w:val="BB86ED4BA033493ABB61E10393F84B9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4">
    <w:name w:val="4E055BB651DF4520854C18D761D5F46C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4">
    <w:name w:val="C6EA0332BB5849D78B8A15EF637047F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5">
    <w:name w:val="4E3C01079D934F8BB3D3FBBC3DE0F099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5">
    <w:name w:val="D87CB50FE0B24945A05744A81BB2D112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5">
    <w:name w:val="501FD2B4317645928B9ACC8902819B1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5">
    <w:name w:val="CEDD60B3AE7843E2841160BC2187CF6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5">
    <w:name w:val="C94400B1D1D541528946E92C44D5872E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4">
    <w:name w:val="E493F23B9854494E946585A1C8D720B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4">
    <w:name w:val="76BF7154EAA3452686BCFEBE3B108DBA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4">
    <w:name w:val="24F58C75CE0648F1B221A36F341FE39F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4">
    <w:name w:val="349E78786E8049F895839EE84352E07D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5">
    <w:name w:val="88FF374FF3B246BCA12FFBE4EECF4499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5">
    <w:name w:val="A9626BC231CF4D899CBAD72711075A8D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4">
    <w:name w:val="24297CEF93DE46149BA03B1C159AF770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4">
    <w:name w:val="362A713744564377BD094C3966C505854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5">
    <w:name w:val="C5E0FFCBC1F04E35A9253DFEB44DD00B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5">
    <w:name w:val="5301A5C401194EED87CB5EA9E0CA59C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5">
    <w:name w:val="DEFBF909A05740CAA61F1DB2AE62EFD5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5">
    <w:name w:val="17ACA59D49864A6886C1932FCBF238F0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5">
    <w:name w:val="7DEC076521F645DFBAD0CDCB9FD5AF0D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5">
    <w:name w:val="DB90E995A5CC438599EDAD841D0A187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5">
    <w:name w:val="181601E417BF4E95BA3389481187745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5">
    <w:name w:val="694F1FD7092C42FF8BFADEB91FF48FA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5">
    <w:name w:val="E226BA47268A4472A5D2B85B00249712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5">
    <w:name w:val="AD38B5258C204526A514F6BA4273B3E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5">
    <w:name w:val="D003CF10E87040E0B94F719A07E900A6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5">
    <w:name w:val="C1618A67BFA24668A22CD54D09FF0326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5">
    <w:name w:val="04F2020DA1CB45C4BE92A24D8CD6C10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5">
    <w:name w:val="BDD91C2616E04A33A6F440FA4EF612FF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5">
    <w:name w:val="E2D17306AA36475D828B2F444AD2001B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5">
    <w:name w:val="9921D0AD1AAB44FBB999EFA538C0CB71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5">
    <w:name w:val="F19F99E259404613AE65429FCF7E4CFF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5">
    <w:name w:val="6D5041E1A3B84408A86357E974BAB98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5">
    <w:name w:val="72A045AD720A4B069BE5C1D0E95C1A58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5">
    <w:name w:val="BB2F8CBF622D4D34B186AFA55A719074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5">
    <w:name w:val="E4D4CBB5BBE14F949E79EB70E875C334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5">
    <w:name w:val="682A1461D3FD449F8AC6C296216E9A8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5">
    <w:name w:val="59846CA233FE4DEFB71662396111EEB9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5">
    <w:name w:val="BDC0181767FD44939DDC1A6D10E4B69F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5">
    <w:name w:val="BF0B63D2CDE14A1AB1FF0EBC250EA0CF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5">
    <w:name w:val="B6B930F801CC4312B04A342C594AD33D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5">
    <w:name w:val="8F1BAF50661741EE84EDB37E8880813C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5">
    <w:name w:val="EC152E637A5447D9B2B28D3A022B53E2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5">
    <w:name w:val="D649F2F9E52342CAA2870268D347635B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5">
    <w:name w:val="D39B5876192D4EB2973969E56D3603D7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5">
    <w:name w:val="3EF8F5F608E545418D4D57E72B7C133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5">
    <w:name w:val="50038DBB48014FD09A5CBBFCF84E4E09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5">
    <w:name w:val="679C9C4B732C4E4FA53786B4FDF30304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5">
    <w:name w:val="A34196DCFF1B486DA6E2D449FEB0AFF1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5">
    <w:name w:val="11920547F036497B9061968E1E8A219C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5">
    <w:name w:val="691AB048C17D4056BF325E705F2681BC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5">
    <w:name w:val="1C06A2FE92D94B60AFA7BA9F8CD0F301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5">
    <w:name w:val="9769B58F47DE409CA570D3283B9406DD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5">
    <w:name w:val="8383C1E33F344379A3A3B27EC450B5A5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5">
    <w:name w:val="5AD5EC0D90504D34810D2CC96B5EF14E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5">
    <w:name w:val="EAE5CF9C1CB148D08CF5EA7B47ABC80A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5">
    <w:name w:val="C8A6FB084B744B088F9D53FBC515DB00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5">
    <w:name w:val="62A658BD91CB4FA39A969E59A11CF746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5">
    <w:name w:val="291B98242CB145208A2160DD26A4BCF8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5">
    <w:name w:val="9E344C51BC624DD885DA60F215527F5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5">
    <w:name w:val="C536DB50FC634FD88860A474807ADFC8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5">
    <w:name w:val="4209B6BEDBA6450C93A14610900A7023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5">
    <w:name w:val="F8A650A28A754965813E2708B0AD1011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5">
    <w:name w:val="BB86ED4BA033493ABB61E10393F84B9F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5">
    <w:name w:val="4E055BB651DF4520854C18D761D5F46C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5">
    <w:name w:val="C6EA0332BB5849D78B8A15EF637047FD5"/>
    <w:rsid w:val="00801B8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6">
    <w:name w:val="4E3C01079D934F8BB3D3FBBC3DE0F099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6">
    <w:name w:val="D87CB50FE0B24945A05744A81BB2D112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6">
    <w:name w:val="501FD2B4317645928B9ACC8902819B1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6">
    <w:name w:val="CEDD60B3AE7843E2841160BC2187CF6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6">
    <w:name w:val="C94400B1D1D541528946E92C44D5872E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5">
    <w:name w:val="E493F23B9854494E946585A1C8D720BD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5">
    <w:name w:val="76BF7154EAA3452686BCFEBE3B108DBA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5">
    <w:name w:val="24F58C75CE0648F1B221A36F341FE39F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5">
    <w:name w:val="349E78786E8049F895839EE84352E07D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6">
    <w:name w:val="88FF374FF3B246BCA12FFBE4EECF4499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6">
    <w:name w:val="A9626BC231CF4D899CBAD72711075A8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5">
    <w:name w:val="24297CEF93DE46149BA03B1C159AF770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5">
    <w:name w:val="362A713744564377BD094C3966C505855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6">
    <w:name w:val="C5E0FFCBC1F04E35A9253DFEB44DD00B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6">
    <w:name w:val="5301A5C401194EED87CB5EA9E0CA59C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6">
    <w:name w:val="DEFBF909A05740CAA61F1DB2AE62EFD5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6">
    <w:name w:val="17ACA59D49864A6886C1932FCBF238F0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6">
    <w:name w:val="7DEC076521F645DFBAD0CDCB9FD5AF0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6">
    <w:name w:val="DB90E995A5CC438599EDAD841D0A187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6">
    <w:name w:val="181601E417BF4E95BA3389481187745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6">
    <w:name w:val="694F1FD7092C42FF8BFADEB91FF48FA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6">
    <w:name w:val="E226BA47268A4472A5D2B85B00249712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6">
    <w:name w:val="AD38B5258C204526A514F6BA4273B3E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6">
    <w:name w:val="D003CF10E87040E0B94F719A07E900A6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6">
    <w:name w:val="C1618A67BFA24668A22CD54D09FF0326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6">
    <w:name w:val="04F2020DA1CB45C4BE92A24D8CD6C10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6">
    <w:name w:val="BDD91C2616E04A33A6F440FA4EF612F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6">
    <w:name w:val="E2D17306AA36475D828B2F444AD2001B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6">
    <w:name w:val="9921D0AD1AAB44FBB999EFA538C0CB71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6">
    <w:name w:val="F19F99E259404613AE65429FCF7E4CF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6">
    <w:name w:val="6D5041E1A3B84408A86357E974BAB98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6">
    <w:name w:val="72A045AD720A4B069BE5C1D0E95C1A58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6">
    <w:name w:val="BB2F8CBF622D4D34B186AFA55A719074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6">
    <w:name w:val="E4D4CBB5BBE14F949E79EB70E875C334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6">
    <w:name w:val="682A1461D3FD449F8AC6C296216E9A8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6">
    <w:name w:val="59846CA233FE4DEFB71662396111EEB9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6">
    <w:name w:val="BDC0181767FD44939DDC1A6D10E4B69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6">
    <w:name w:val="BF0B63D2CDE14A1AB1FF0EBC250EA0C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6">
    <w:name w:val="B6B930F801CC4312B04A342C594AD33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6">
    <w:name w:val="8F1BAF50661741EE84EDB37E8880813C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6">
    <w:name w:val="EC152E637A5447D9B2B28D3A022B53E2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6">
    <w:name w:val="D649F2F9E52342CAA2870268D347635B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6">
    <w:name w:val="D39B5876192D4EB2973969E56D3603D7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6">
    <w:name w:val="3EF8F5F608E545418D4D57E72B7C133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6">
    <w:name w:val="50038DBB48014FD09A5CBBFCF84E4E09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6">
    <w:name w:val="679C9C4B732C4E4FA53786B4FDF30304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6">
    <w:name w:val="A34196DCFF1B486DA6E2D449FEB0AFF1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6">
    <w:name w:val="11920547F036497B9061968E1E8A219C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6">
    <w:name w:val="691AB048C17D4056BF325E705F2681BC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6">
    <w:name w:val="1C06A2FE92D94B60AFA7BA9F8CD0F301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6">
    <w:name w:val="9769B58F47DE409CA570D3283B9406D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6">
    <w:name w:val="8383C1E33F344379A3A3B27EC450B5A5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6">
    <w:name w:val="5AD5EC0D90504D34810D2CC96B5EF14E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6">
    <w:name w:val="EAE5CF9C1CB148D08CF5EA7B47ABC80A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6">
    <w:name w:val="C8A6FB084B744B088F9D53FBC515DB00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6">
    <w:name w:val="62A658BD91CB4FA39A969E59A11CF746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6">
    <w:name w:val="291B98242CB145208A2160DD26A4BCF8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6">
    <w:name w:val="9E344C51BC624DD885DA60F215527F5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6">
    <w:name w:val="C536DB50FC634FD88860A474807ADFC8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6">
    <w:name w:val="4209B6BEDBA6450C93A14610900A7023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6">
    <w:name w:val="F8A650A28A754965813E2708B0AD1011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6">
    <w:name w:val="BB86ED4BA033493ABB61E10393F84B9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6">
    <w:name w:val="4E055BB651DF4520854C18D761D5F46C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6">
    <w:name w:val="C6EA0332BB5849D78B8A15EF637047F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7">
    <w:name w:val="4E3C01079D934F8BB3D3FBBC3DE0F099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7">
    <w:name w:val="D87CB50FE0B24945A05744A81BB2D112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7">
    <w:name w:val="501FD2B4317645928B9ACC8902819B1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7">
    <w:name w:val="CEDD60B3AE7843E2841160BC2187CF6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7">
    <w:name w:val="C94400B1D1D541528946E92C44D5872E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6">
    <w:name w:val="E493F23B9854494E946585A1C8D720B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6">
    <w:name w:val="76BF7154EAA3452686BCFEBE3B108DBA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6">
    <w:name w:val="24F58C75CE0648F1B221A36F341FE39F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6">
    <w:name w:val="349E78786E8049F895839EE84352E07D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7">
    <w:name w:val="88FF374FF3B246BCA12FFBE4EECF4499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7">
    <w:name w:val="A9626BC231CF4D899CBAD72711075A8D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6">
    <w:name w:val="24297CEF93DE46149BA03B1C159AF770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6">
    <w:name w:val="362A713744564377BD094C3966C505856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7">
    <w:name w:val="C5E0FFCBC1F04E35A9253DFEB44DD00B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7">
    <w:name w:val="5301A5C401194EED87CB5EA9E0CA59C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7">
    <w:name w:val="DEFBF909A05740CAA61F1DB2AE62EFD5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7">
    <w:name w:val="17ACA59D49864A6886C1932FCBF238F0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7">
    <w:name w:val="7DEC076521F645DFBAD0CDCB9FD5AF0D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7">
    <w:name w:val="DB90E995A5CC438599EDAD841D0A187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7">
    <w:name w:val="181601E417BF4E95BA3389481187745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7">
    <w:name w:val="694F1FD7092C42FF8BFADEB91FF48FA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7">
    <w:name w:val="E226BA47268A4472A5D2B85B00249712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7">
    <w:name w:val="AD38B5258C204526A514F6BA4273B3E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7">
    <w:name w:val="D003CF10E87040E0B94F719A07E900A6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7">
    <w:name w:val="C1618A67BFA24668A22CD54D09FF0326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7">
    <w:name w:val="04F2020DA1CB45C4BE92A24D8CD6C10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7">
    <w:name w:val="BDD91C2616E04A33A6F440FA4EF612FF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7">
    <w:name w:val="E2D17306AA36475D828B2F444AD2001B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7">
    <w:name w:val="9921D0AD1AAB44FBB999EFA538C0CB71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7">
    <w:name w:val="F19F99E259404613AE65429FCF7E4CFF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7">
    <w:name w:val="6D5041E1A3B84408A86357E974BAB98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7">
    <w:name w:val="72A045AD720A4B069BE5C1D0E95C1A58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7">
    <w:name w:val="BB2F8CBF622D4D34B186AFA55A719074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7">
    <w:name w:val="E4D4CBB5BBE14F949E79EB70E875C334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7">
    <w:name w:val="682A1461D3FD449F8AC6C296216E9A8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7">
    <w:name w:val="59846CA233FE4DEFB71662396111EEB9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7">
    <w:name w:val="BDC0181767FD44939DDC1A6D10E4B69F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7">
    <w:name w:val="BF0B63D2CDE14A1AB1FF0EBC250EA0CF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7">
    <w:name w:val="B6B930F801CC4312B04A342C594AD33D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7">
    <w:name w:val="8F1BAF50661741EE84EDB37E8880813C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7">
    <w:name w:val="EC152E637A5447D9B2B28D3A022B53E2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7">
    <w:name w:val="D649F2F9E52342CAA2870268D347635B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7">
    <w:name w:val="D39B5876192D4EB2973969E56D3603D7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7">
    <w:name w:val="3EF8F5F608E545418D4D57E72B7C133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7">
    <w:name w:val="50038DBB48014FD09A5CBBFCF84E4E09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7">
    <w:name w:val="679C9C4B732C4E4FA53786B4FDF30304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7">
    <w:name w:val="A34196DCFF1B486DA6E2D449FEB0AFF1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7">
    <w:name w:val="11920547F036497B9061968E1E8A219C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7">
    <w:name w:val="691AB048C17D4056BF325E705F2681BC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7">
    <w:name w:val="1C06A2FE92D94B60AFA7BA9F8CD0F301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7">
    <w:name w:val="9769B58F47DE409CA570D3283B9406DD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7">
    <w:name w:val="8383C1E33F344379A3A3B27EC450B5A5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7">
    <w:name w:val="5AD5EC0D90504D34810D2CC96B5EF14E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7">
    <w:name w:val="EAE5CF9C1CB148D08CF5EA7B47ABC80A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7">
    <w:name w:val="C8A6FB084B744B088F9D53FBC515DB00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7">
    <w:name w:val="62A658BD91CB4FA39A969E59A11CF746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7">
    <w:name w:val="291B98242CB145208A2160DD26A4BCF8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7">
    <w:name w:val="9E344C51BC624DD885DA60F215527F5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7">
    <w:name w:val="C536DB50FC634FD88860A474807ADFC8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7">
    <w:name w:val="4209B6BEDBA6450C93A14610900A7023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7">
    <w:name w:val="F8A650A28A754965813E2708B0AD1011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7">
    <w:name w:val="BB86ED4BA033493ABB61E10393F84B9F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7">
    <w:name w:val="4E055BB651DF4520854C18D761D5F46C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7">
    <w:name w:val="C6EA0332BB5849D78B8A15EF637047FD7"/>
    <w:rsid w:val="00117969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8">
    <w:name w:val="4E3C01079D934F8BB3D3FBBC3DE0F099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8">
    <w:name w:val="D87CB50FE0B24945A05744A81BB2D112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8">
    <w:name w:val="501FD2B4317645928B9ACC8902819B1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8">
    <w:name w:val="CEDD60B3AE7843E2841160BC2187CF6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8">
    <w:name w:val="C94400B1D1D541528946E92C44D5872E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7">
    <w:name w:val="E493F23B9854494E946585A1C8D720BD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7">
    <w:name w:val="76BF7154EAA3452686BCFEBE3B108DBA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7">
    <w:name w:val="24F58C75CE0648F1B221A36F341FE39F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7">
    <w:name w:val="349E78786E8049F895839EE84352E07D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8">
    <w:name w:val="88FF374FF3B246BCA12FFBE4EECF4499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8">
    <w:name w:val="A9626BC231CF4D899CBAD72711075A8D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7">
    <w:name w:val="24297CEF93DE46149BA03B1C159AF770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7">
    <w:name w:val="362A713744564377BD094C3966C505857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8">
    <w:name w:val="C5E0FFCBC1F04E35A9253DFEB44DD00B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8">
    <w:name w:val="5301A5C401194EED87CB5EA9E0CA59C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8">
    <w:name w:val="DEFBF909A05740CAA61F1DB2AE62EFD5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8">
    <w:name w:val="17ACA59D49864A6886C1932FCBF238F0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8">
    <w:name w:val="7DEC076521F645DFBAD0CDCB9FD5AF0D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8">
    <w:name w:val="DB90E995A5CC438599EDAD841D0A187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8">
    <w:name w:val="181601E417BF4E95BA3389481187745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8">
    <w:name w:val="694F1FD7092C42FF8BFADEB91FF48FA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8">
    <w:name w:val="E226BA47268A4472A5D2B85B00249712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8">
    <w:name w:val="AD38B5258C204526A514F6BA4273B3E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8">
    <w:name w:val="D003CF10E87040E0B94F719A07E900A6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8">
    <w:name w:val="C1618A67BFA24668A22CD54D09FF0326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8">
    <w:name w:val="04F2020DA1CB45C4BE92A24D8CD6C10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8">
    <w:name w:val="BDD91C2616E04A33A6F440FA4EF612FF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8">
    <w:name w:val="E2D17306AA36475D828B2F444AD2001B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8">
    <w:name w:val="9921D0AD1AAB44FBB999EFA538C0CB71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8">
    <w:name w:val="F19F99E259404613AE65429FCF7E4CFF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8">
    <w:name w:val="6D5041E1A3B84408A86357E974BAB98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8">
    <w:name w:val="72A045AD720A4B069BE5C1D0E95C1A58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8">
    <w:name w:val="BB2F8CBF622D4D34B186AFA55A719074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8">
    <w:name w:val="E4D4CBB5BBE14F949E79EB70E875C334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8">
    <w:name w:val="682A1461D3FD449F8AC6C296216E9A8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8">
    <w:name w:val="59846CA233FE4DEFB71662396111EEB9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8">
    <w:name w:val="BDC0181767FD44939DDC1A6D10E4B69F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8">
    <w:name w:val="BF0B63D2CDE14A1AB1FF0EBC250EA0CF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8">
    <w:name w:val="B6B930F801CC4312B04A342C594AD33D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8">
    <w:name w:val="8F1BAF50661741EE84EDB37E8880813C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8">
    <w:name w:val="EC152E637A5447D9B2B28D3A022B53E2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8">
    <w:name w:val="D649F2F9E52342CAA2870268D347635B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8">
    <w:name w:val="D39B5876192D4EB2973969E56D3603D7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8">
    <w:name w:val="3EF8F5F608E545418D4D57E72B7C133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8">
    <w:name w:val="50038DBB48014FD09A5CBBFCF84E4E09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8">
    <w:name w:val="679C9C4B732C4E4FA53786B4FDF30304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8">
    <w:name w:val="A34196DCFF1B486DA6E2D449FEB0AFF1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8">
    <w:name w:val="11920547F036497B9061968E1E8A219C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8">
    <w:name w:val="691AB048C17D4056BF325E705F2681BC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8">
    <w:name w:val="1C06A2FE92D94B60AFA7BA9F8CD0F301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8">
    <w:name w:val="9769B58F47DE409CA570D3283B9406DD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8">
    <w:name w:val="8383C1E33F344379A3A3B27EC450B5A5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8">
    <w:name w:val="5AD5EC0D90504D34810D2CC96B5EF14E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8">
    <w:name w:val="EAE5CF9C1CB148D08CF5EA7B47ABC80A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8">
    <w:name w:val="C8A6FB084B744B088F9D53FBC515DB00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8">
    <w:name w:val="62A658BD91CB4FA39A969E59A11CF746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8">
    <w:name w:val="291B98242CB145208A2160DD26A4BCF8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8">
    <w:name w:val="9E344C51BC624DD885DA60F215527F5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8">
    <w:name w:val="C536DB50FC634FD88860A474807ADFC8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8">
    <w:name w:val="4209B6BEDBA6450C93A14610900A7023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8">
    <w:name w:val="F8A650A28A754965813E2708B0AD1011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8">
    <w:name w:val="BB86ED4BA033493ABB61E10393F84B9F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8">
    <w:name w:val="4E055BB651DF4520854C18D761D5F46C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8">
    <w:name w:val="C6EA0332BB5849D78B8A15EF637047FD8"/>
    <w:rsid w:val="00523C25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9">
    <w:name w:val="4E3C01079D934F8BB3D3FBBC3DE0F099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9">
    <w:name w:val="D87CB50FE0B24945A05744A81BB2D112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9">
    <w:name w:val="501FD2B4317645928B9ACC8902819B1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9">
    <w:name w:val="CEDD60B3AE7843E2841160BC2187CF6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9">
    <w:name w:val="C94400B1D1D541528946E92C44D5872E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78B08C6B961479B9F161A033889B0B3">
    <w:name w:val="478B08C6B961479B9F161A033889B0B3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8">
    <w:name w:val="E493F23B9854494E946585A1C8D720BD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8">
    <w:name w:val="76BF7154EAA3452686BCFEBE3B108DBA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8">
    <w:name w:val="24F58C75CE0648F1B221A36F341FE39F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8">
    <w:name w:val="349E78786E8049F895839EE84352E07D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9">
    <w:name w:val="88FF374FF3B246BCA12FFBE4EECF4499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9">
    <w:name w:val="A9626BC231CF4D899CBAD72711075A8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8">
    <w:name w:val="24297CEF93DE46149BA03B1C159AF770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8">
    <w:name w:val="362A713744564377BD094C3966C505858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9">
    <w:name w:val="C5E0FFCBC1F04E35A9253DFEB44DD00B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9">
    <w:name w:val="5301A5C401194EED87CB5EA9E0CA59C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9">
    <w:name w:val="DEFBF909A05740CAA61F1DB2AE62EFD5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9">
    <w:name w:val="17ACA59D49864A6886C1932FCBF238F0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9">
    <w:name w:val="7DEC076521F645DFBAD0CDCB9FD5AF0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9">
    <w:name w:val="DB90E995A5CC438599EDAD841D0A187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9">
    <w:name w:val="181601E417BF4E95BA3389481187745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9">
    <w:name w:val="694F1FD7092C42FF8BFADEB91FF48FA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9">
    <w:name w:val="E226BA47268A4472A5D2B85B00249712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9">
    <w:name w:val="AD38B5258C204526A514F6BA4273B3E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9">
    <w:name w:val="D003CF10E87040E0B94F719A07E900A6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9">
    <w:name w:val="C1618A67BFA24668A22CD54D09FF0326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9">
    <w:name w:val="04F2020DA1CB45C4BE92A24D8CD6C10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9">
    <w:name w:val="BDD91C2616E04A33A6F440FA4EF612F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9">
    <w:name w:val="E2D17306AA36475D828B2F444AD2001B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9">
    <w:name w:val="9921D0AD1AAB44FBB999EFA538C0CB71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9">
    <w:name w:val="F19F99E259404613AE65429FCF7E4CF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9">
    <w:name w:val="6D5041E1A3B84408A86357E974BAB98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9">
    <w:name w:val="72A045AD720A4B069BE5C1D0E95C1A58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9">
    <w:name w:val="BB2F8CBF622D4D34B186AFA55A719074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9">
    <w:name w:val="E4D4CBB5BBE14F949E79EB70E875C334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9">
    <w:name w:val="682A1461D3FD449F8AC6C296216E9A8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9">
    <w:name w:val="59846CA233FE4DEFB71662396111EEB9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9">
    <w:name w:val="BDC0181767FD44939DDC1A6D10E4B69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9">
    <w:name w:val="BF0B63D2CDE14A1AB1FF0EBC250EA0C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9">
    <w:name w:val="B6B930F801CC4312B04A342C594AD33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9">
    <w:name w:val="8F1BAF50661741EE84EDB37E8880813C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9">
    <w:name w:val="EC152E637A5447D9B2B28D3A022B53E2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9">
    <w:name w:val="D649F2F9E52342CAA2870268D347635B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9">
    <w:name w:val="D39B5876192D4EB2973969E56D3603D7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9">
    <w:name w:val="3EF8F5F608E545418D4D57E72B7C133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9">
    <w:name w:val="50038DBB48014FD09A5CBBFCF84E4E09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9">
    <w:name w:val="679C9C4B732C4E4FA53786B4FDF30304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9">
    <w:name w:val="A34196DCFF1B486DA6E2D449FEB0AFF1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9">
    <w:name w:val="11920547F036497B9061968E1E8A219C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9">
    <w:name w:val="691AB048C17D4056BF325E705F2681BC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9">
    <w:name w:val="1C06A2FE92D94B60AFA7BA9F8CD0F301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9">
    <w:name w:val="9769B58F47DE409CA570D3283B9406D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9">
    <w:name w:val="8383C1E33F344379A3A3B27EC450B5A5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9">
    <w:name w:val="5AD5EC0D90504D34810D2CC96B5EF14E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9">
    <w:name w:val="EAE5CF9C1CB148D08CF5EA7B47ABC80A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9">
    <w:name w:val="C8A6FB084B744B088F9D53FBC515DB00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9">
    <w:name w:val="62A658BD91CB4FA39A969E59A11CF746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9">
    <w:name w:val="291B98242CB145208A2160DD26A4BCF8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9">
    <w:name w:val="9E344C51BC624DD885DA60F215527F5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9">
    <w:name w:val="C536DB50FC634FD88860A474807ADFC8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9">
    <w:name w:val="4209B6BEDBA6450C93A14610900A7023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9">
    <w:name w:val="F8A650A28A754965813E2708B0AD1011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9">
    <w:name w:val="BB86ED4BA033493ABB61E10393F84B9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9">
    <w:name w:val="4E055BB651DF4520854C18D761D5F46C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9">
    <w:name w:val="C6EA0332BB5849D78B8A15EF637047F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3C01079D934F8BB3D3FBBC3DE0F09910">
    <w:name w:val="4E3C01079D934F8BB3D3FBBC3DE0F099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87CB50FE0B24945A05744A81BB2D11210">
    <w:name w:val="D87CB50FE0B24945A05744A81BB2D112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1FD2B4317645928B9ACC8902819B1710">
    <w:name w:val="501FD2B4317645928B9ACC8902819B1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EDD60B3AE7843E2841160BC2187CF6310">
    <w:name w:val="CEDD60B3AE7843E2841160BC2187CF6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94400B1D1D541528946E92C44D5872E10">
    <w:name w:val="C94400B1D1D541528946E92C44D5872E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78B08C6B961479B9F161A033889B0B31">
    <w:name w:val="478B08C6B961479B9F161A033889B0B31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93F23B9854494E946585A1C8D720BD9">
    <w:name w:val="E493F23B9854494E946585A1C8D720B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6BF7154EAA3452686BCFEBE3B108DBA9">
    <w:name w:val="76BF7154EAA3452686BCFEBE3B108DBA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F58C75CE0648F1B221A36F341FE39F9">
    <w:name w:val="24F58C75CE0648F1B221A36F341FE39F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49E78786E8049F895839EE84352E07D9">
    <w:name w:val="349E78786E8049F895839EE84352E07D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8FF374FF3B246BCA12FFBE4EECF449910">
    <w:name w:val="88FF374FF3B246BCA12FFBE4EECF4499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9626BC231CF4D899CBAD72711075A8D10">
    <w:name w:val="A9626BC231CF4D899CBAD72711075A8D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4297CEF93DE46149BA03B1C159AF7709">
    <w:name w:val="24297CEF93DE46149BA03B1C159AF770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62A713744564377BD094C3966C505859">
    <w:name w:val="362A713744564377BD094C3966C505859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E0FFCBC1F04E35A9253DFEB44DD00B10">
    <w:name w:val="C5E0FFCBC1F04E35A9253DFEB44DD00B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301A5C401194EED87CB5EA9E0CA59C710">
    <w:name w:val="5301A5C401194EED87CB5EA9E0CA59C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EFBF909A05740CAA61F1DB2AE62EFD510">
    <w:name w:val="DEFBF909A05740CAA61F1DB2AE62EFD5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7ACA59D49864A6886C1932FCBF238F010">
    <w:name w:val="17ACA59D49864A6886C1932FCBF238F0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DEC076521F645DFBAD0CDCB9FD5AF0D10">
    <w:name w:val="7DEC076521F645DFBAD0CDCB9FD5AF0D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B90E995A5CC438599EDAD841D0A187710">
    <w:name w:val="DB90E995A5CC438599EDAD841D0A187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81601E417BF4E95BA3389481187745310">
    <w:name w:val="181601E417BF4E95BA3389481187745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4F1FD7092C42FF8BFADEB91FF48FA710">
    <w:name w:val="694F1FD7092C42FF8BFADEB91FF48FA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26BA47268A4472A5D2B85B0024971210">
    <w:name w:val="E226BA47268A4472A5D2B85B00249712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D38B5258C204526A514F6BA4273B3E310">
    <w:name w:val="AD38B5258C204526A514F6BA4273B3E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003CF10E87040E0B94F719A07E900A610">
    <w:name w:val="D003CF10E87040E0B94F719A07E900A6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1618A67BFA24668A22CD54D09FF032610">
    <w:name w:val="C1618A67BFA24668A22CD54D09FF0326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04F2020DA1CB45C4BE92A24D8CD6C10710">
    <w:name w:val="04F2020DA1CB45C4BE92A24D8CD6C10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D91C2616E04A33A6F440FA4EF612FF10">
    <w:name w:val="BDD91C2616E04A33A6F440FA4EF612FF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2D17306AA36475D828B2F444AD2001B10">
    <w:name w:val="E2D17306AA36475D828B2F444AD2001B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921D0AD1AAB44FBB999EFA538C0CB7110">
    <w:name w:val="9921D0AD1AAB44FBB999EFA538C0CB71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19F99E259404613AE65429FCF7E4CFF10">
    <w:name w:val="F19F99E259404613AE65429FCF7E4CFF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D5041E1A3B84408A86357E974BAB98710">
    <w:name w:val="6D5041E1A3B84408A86357E974BAB98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72A045AD720A4B069BE5C1D0E95C1A5810">
    <w:name w:val="72A045AD720A4B069BE5C1D0E95C1A58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2F8CBF622D4D34B186AFA55A71907410">
    <w:name w:val="BB2F8CBF622D4D34B186AFA55A719074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4D4CBB5BBE14F949E79EB70E875C33410">
    <w:name w:val="E4D4CBB5BBE14F949E79EB70E875C334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82A1461D3FD449F8AC6C296216E9A8710">
    <w:name w:val="682A1461D3FD449F8AC6C296216E9A8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9846CA233FE4DEFB71662396111EEB910">
    <w:name w:val="59846CA233FE4DEFB71662396111EEB9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DC0181767FD44939DDC1A6D10E4B69F10">
    <w:name w:val="BDC0181767FD44939DDC1A6D10E4B69F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F0B63D2CDE14A1AB1FF0EBC250EA0CF10">
    <w:name w:val="BF0B63D2CDE14A1AB1FF0EBC250EA0CF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6B930F801CC4312B04A342C594AD33D10">
    <w:name w:val="B6B930F801CC4312B04A342C594AD33D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F1BAF50661741EE84EDB37E8880813C10">
    <w:name w:val="8F1BAF50661741EE84EDB37E8880813C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C152E637A5447D9B2B28D3A022B53E210">
    <w:name w:val="EC152E637A5447D9B2B28D3A022B53E2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649F2F9E52342CAA2870268D347635B10">
    <w:name w:val="D649F2F9E52342CAA2870268D347635B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D39B5876192D4EB2973969E56D3603D710">
    <w:name w:val="D39B5876192D4EB2973969E56D3603D7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3EF8F5F608E545418D4D57E72B7C133310">
    <w:name w:val="3EF8F5F608E545418D4D57E72B7C133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0038DBB48014FD09A5CBBFCF84E4E0910">
    <w:name w:val="50038DBB48014FD09A5CBBFCF84E4E09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79C9C4B732C4E4FA53786B4FDF3030410">
    <w:name w:val="679C9C4B732C4E4FA53786B4FDF30304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A34196DCFF1B486DA6E2D449FEB0AFF110">
    <w:name w:val="A34196DCFF1B486DA6E2D449FEB0AFF1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1920547F036497B9061968E1E8A219C10">
    <w:name w:val="11920547F036497B9061968E1E8A219C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91AB048C17D4056BF325E705F2681BC10">
    <w:name w:val="691AB048C17D4056BF325E705F2681BC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1C06A2FE92D94B60AFA7BA9F8CD0F30110">
    <w:name w:val="1C06A2FE92D94B60AFA7BA9F8CD0F301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769B58F47DE409CA570D3283B9406DD10">
    <w:name w:val="9769B58F47DE409CA570D3283B9406DD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8383C1E33F344379A3A3B27EC450B5A510">
    <w:name w:val="8383C1E33F344379A3A3B27EC450B5A5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5AD5EC0D90504D34810D2CC96B5EF14E10">
    <w:name w:val="5AD5EC0D90504D34810D2CC96B5EF14E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EAE5CF9C1CB148D08CF5EA7B47ABC80A10">
    <w:name w:val="EAE5CF9C1CB148D08CF5EA7B47ABC80A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8A6FB084B744B088F9D53FBC515DB0010">
    <w:name w:val="C8A6FB084B744B088F9D53FBC515DB00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62A658BD91CB4FA39A969E59A11CF74610">
    <w:name w:val="62A658BD91CB4FA39A969E59A11CF746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291B98242CB145208A2160DD26A4BCF810">
    <w:name w:val="291B98242CB145208A2160DD26A4BCF8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9E344C51BC624DD885DA60F215527F5310">
    <w:name w:val="9E344C51BC624DD885DA60F215527F5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536DB50FC634FD88860A474807ADFC810">
    <w:name w:val="C536DB50FC634FD88860A474807ADFC8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209B6BEDBA6450C93A14610900A702310">
    <w:name w:val="4209B6BEDBA6450C93A14610900A7023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F8A650A28A754965813E2708B0AD101110">
    <w:name w:val="F8A650A28A754965813E2708B0AD1011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BB86ED4BA033493ABB61E10393F84B9F10">
    <w:name w:val="BB86ED4BA033493ABB61E10393F84B9F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4E055BB651DF4520854C18D761D5F46C10">
    <w:name w:val="4E055BB651DF4520854C18D761D5F46C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  <w:style w:type="paragraph" w:customStyle="1" w:styleId="C6EA0332BB5849D78B8A15EF637047FD10">
    <w:name w:val="C6EA0332BB5849D78B8A15EF637047FD10"/>
    <w:rsid w:val="00B833A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sablona_prihlaska</Template>
  <TotalTime>206</TotalTime>
  <Pages>2</Pages>
  <Words>747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GACRLADA</dc:creator>
  <cp:lastModifiedBy>GACRLADA</cp:lastModifiedBy>
  <cp:revision>14</cp:revision>
  <dcterms:created xsi:type="dcterms:W3CDTF">2014-04-15T15:05:00Z</dcterms:created>
  <dcterms:modified xsi:type="dcterms:W3CDTF">2014-04-20T22:04:00Z</dcterms:modified>
</cp:coreProperties>
</file>